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A56E74" w14:textId="77777777" w:rsidR="00544DDC" w:rsidRPr="00FB2067" w:rsidRDefault="00544DDC" w:rsidP="00544DDC">
      <w:pPr>
        <w:pStyle w:val="afe"/>
        <w:ind w:firstLine="0"/>
        <w:jc w:val="center"/>
        <w:rPr>
          <w:sz w:val="28"/>
          <w:szCs w:val="28"/>
        </w:rPr>
      </w:pPr>
      <w:r w:rsidRPr="00FB2067">
        <w:rPr>
          <w:sz w:val="28"/>
          <w:szCs w:val="28"/>
        </w:rPr>
        <w:t>Общество с ограниченной ответственностью</w:t>
      </w:r>
    </w:p>
    <w:p w14:paraId="728B4143" w14:textId="77777777" w:rsidR="00544DDC" w:rsidRPr="00FB2067" w:rsidRDefault="00544DDC" w:rsidP="00544DDC">
      <w:pPr>
        <w:pStyle w:val="afe"/>
        <w:ind w:firstLine="0"/>
        <w:jc w:val="center"/>
      </w:pPr>
      <w:r w:rsidRPr="00FB2067">
        <w:rPr>
          <w:sz w:val="28"/>
          <w:szCs w:val="28"/>
        </w:rPr>
        <w:t xml:space="preserve"> «Прософт - Системы»</w:t>
      </w:r>
    </w:p>
    <w:p w14:paraId="3F73D5F4" w14:textId="77777777" w:rsidR="00544DDC" w:rsidRPr="00FB2067" w:rsidRDefault="00544DDC" w:rsidP="00544DDC"/>
    <w:p w14:paraId="59E3D72B" w14:textId="77777777" w:rsidR="00544DDC" w:rsidRPr="00FB2067" w:rsidRDefault="00544DDC" w:rsidP="00544DDC"/>
    <w:p w14:paraId="14C26B2F" w14:textId="77777777" w:rsidR="00544DDC" w:rsidRPr="00FB2067" w:rsidRDefault="00544DDC" w:rsidP="00544DDC"/>
    <w:p w14:paraId="0196A665" w14:textId="77777777" w:rsidR="00544DDC" w:rsidRPr="00FB2067" w:rsidRDefault="00544DDC" w:rsidP="00544DDC"/>
    <w:p w14:paraId="0B7A2CA3" w14:textId="77777777" w:rsidR="00544DDC" w:rsidRPr="00FB2067" w:rsidRDefault="00544DDC" w:rsidP="00544DDC"/>
    <w:p w14:paraId="690F28AE" w14:textId="77777777" w:rsidR="00544DDC" w:rsidRPr="00FB2067" w:rsidRDefault="00544DDC" w:rsidP="00544DDC"/>
    <w:p w14:paraId="05987AC9" w14:textId="77777777" w:rsidR="00544DDC" w:rsidRPr="00FB2067" w:rsidRDefault="00544DDC" w:rsidP="00544DDC"/>
    <w:p w14:paraId="45AB2B77" w14:textId="77777777" w:rsidR="00544DDC" w:rsidRPr="00FB2067" w:rsidRDefault="00544DDC" w:rsidP="00544DDC"/>
    <w:p w14:paraId="52AF41C8" w14:textId="77777777" w:rsidR="00544DDC" w:rsidRPr="00FB2067" w:rsidRDefault="00544DDC" w:rsidP="00544DDC"/>
    <w:p w14:paraId="287B6F6C" w14:textId="77777777" w:rsidR="00544DDC" w:rsidRPr="00FB2067" w:rsidRDefault="00544DDC" w:rsidP="00544DDC"/>
    <w:p w14:paraId="226E4CF1" w14:textId="77777777" w:rsidR="00544DDC" w:rsidRPr="00FB2067" w:rsidRDefault="00544DDC" w:rsidP="00544DDC"/>
    <w:p w14:paraId="7C8A70B2" w14:textId="77777777" w:rsidR="00544DDC" w:rsidRPr="00752629" w:rsidRDefault="00544DDC" w:rsidP="00544DDC">
      <w:pPr>
        <w:rPr>
          <w:smallCaps/>
        </w:rPr>
      </w:pPr>
    </w:p>
    <w:p w14:paraId="7FB71672" w14:textId="302BEFCB" w:rsidR="008C5C54" w:rsidRPr="00C059E2" w:rsidRDefault="00166E30" w:rsidP="008C5C54">
      <w:pPr>
        <w:pStyle w:val="ac"/>
        <w:spacing w:line="480" w:lineRule="auto"/>
        <w:rPr>
          <w:rStyle w:val="af1"/>
          <w:rFonts w:cs="Times New Roman"/>
          <w:b/>
        </w:rPr>
      </w:pPr>
      <w:r w:rsidRPr="00166E30">
        <w:rPr>
          <w:rStyle w:val="af1"/>
          <w:rFonts w:cs="Times New Roman"/>
          <w:b/>
        </w:rPr>
        <w:t>ШКАФ АВТОМАТИКИ УПРАВЛЕНИЯ ВЫКЛЮЧАТЕЛЕМ 110 – 220 КВ С ФУНКЦИЯМИ КОНТРОЛЛЕРА ПРИСОЕДИНЕНИЯ НА БАЗЕ МНОГОФУНКЦИОНАЛЬНЫХ КОНТРОЛЛЕРОВ ARIS – 42XX (ШЭТ 251.01-0-ПСРЗ)</w:t>
      </w:r>
    </w:p>
    <w:p w14:paraId="4F3099D4" w14:textId="77777777" w:rsidR="00A46B2B" w:rsidRDefault="00A46B2B" w:rsidP="008C5C54">
      <w:pPr>
        <w:spacing w:before="120"/>
        <w:ind w:firstLine="0"/>
        <w:jc w:val="center"/>
        <w:rPr>
          <w:sz w:val="32"/>
          <w:szCs w:val="32"/>
        </w:rPr>
      </w:pPr>
    </w:p>
    <w:p w14:paraId="7FB71673" w14:textId="363F61E4" w:rsidR="008C5C54" w:rsidRPr="00C059E2" w:rsidRDefault="008C5C54" w:rsidP="008C5C54">
      <w:pPr>
        <w:spacing w:before="120"/>
        <w:ind w:firstLine="0"/>
        <w:jc w:val="center"/>
        <w:rPr>
          <w:sz w:val="32"/>
          <w:szCs w:val="32"/>
        </w:rPr>
      </w:pPr>
      <w:r w:rsidRPr="00C059E2">
        <w:rPr>
          <w:sz w:val="32"/>
          <w:szCs w:val="32"/>
        </w:rPr>
        <w:t xml:space="preserve">ПРОТОКОЛ </w:t>
      </w:r>
      <w:r w:rsidR="007C2A5C">
        <w:rPr>
          <w:sz w:val="32"/>
          <w:szCs w:val="32"/>
        </w:rPr>
        <w:t>ЗАВОДСКИХ</w:t>
      </w:r>
      <w:r w:rsidRPr="00C059E2">
        <w:rPr>
          <w:sz w:val="32"/>
          <w:szCs w:val="32"/>
        </w:rPr>
        <w:t xml:space="preserve"> ИСПЫТАНИЙ</w:t>
      </w:r>
    </w:p>
    <w:p w14:paraId="16091D37" w14:textId="7B2D5373" w:rsidR="00734EFE" w:rsidRPr="00544DDC" w:rsidRDefault="00734EFE" w:rsidP="00544DDC">
      <w:pPr>
        <w:pStyle w:val="ac"/>
        <w:spacing w:line="360" w:lineRule="auto"/>
        <w:rPr>
          <w:rFonts w:cs="Times New Roman"/>
          <w:sz w:val="32"/>
        </w:rPr>
      </w:pPr>
    </w:p>
    <w:p w14:paraId="3C720E8B" w14:textId="37558D3E" w:rsidR="00544DDC" w:rsidRPr="00FB2067" w:rsidRDefault="00544DDC" w:rsidP="00544DDC">
      <w:pPr>
        <w:pStyle w:val="ac"/>
        <w:rPr>
          <w:rFonts w:cs="Times New Roman"/>
          <w:sz w:val="32"/>
        </w:rPr>
      </w:pPr>
      <w:r w:rsidRPr="00624A55">
        <w:rPr>
          <w:rFonts w:cs="Times New Roman"/>
          <w:sz w:val="32"/>
        </w:rPr>
        <w:t>ПБКМ.</w:t>
      </w:r>
      <w:r>
        <w:rPr>
          <w:rFonts w:cs="Times New Roman"/>
          <w:sz w:val="32"/>
        </w:rPr>
        <w:t>656457</w:t>
      </w:r>
      <w:r w:rsidRPr="00624A55">
        <w:rPr>
          <w:rFonts w:cs="Times New Roman"/>
          <w:sz w:val="32"/>
        </w:rPr>
        <w:t>.00</w:t>
      </w:r>
      <w:r>
        <w:rPr>
          <w:rFonts w:cs="Times New Roman"/>
          <w:sz w:val="32"/>
        </w:rPr>
        <w:t>5.006</w:t>
      </w:r>
      <w:r w:rsidRPr="00624A55"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sz w:val="32"/>
        </w:rPr>
        <w:t>П</w:t>
      </w:r>
      <w:r w:rsidR="007C2A5C">
        <w:rPr>
          <w:rFonts w:cs="Times New Roman"/>
          <w:sz w:val="32"/>
        </w:rPr>
        <w:t>3</w:t>
      </w:r>
    </w:p>
    <w:p w14:paraId="2FCA18E8" w14:textId="77777777" w:rsidR="00544DDC" w:rsidRPr="00FB2067" w:rsidRDefault="00544DDC" w:rsidP="00544DDC">
      <w:pPr>
        <w:rPr>
          <w:rStyle w:val="af1"/>
          <w:b/>
        </w:rPr>
      </w:pPr>
    </w:p>
    <w:p w14:paraId="772A4808" w14:textId="77777777" w:rsidR="00544DDC" w:rsidRPr="00FB2067" w:rsidRDefault="00544DDC" w:rsidP="00544DDC">
      <w:pPr>
        <w:rPr>
          <w:rStyle w:val="af1"/>
          <w:b/>
        </w:rPr>
      </w:pPr>
    </w:p>
    <w:p w14:paraId="2C1A4D40" w14:textId="77777777" w:rsidR="00544DDC" w:rsidRPr="00FB2067" w:rsidRDefault="00544DDC" w:rsidP="00544DDC">
      <w:pPr>
        <w:rPr>
          <w:rStyle w:val="af1"/>
          <w:b/>
        </w:rPr>
      </w:pPr>
    </w:p>
    <w:p w14:paraId="08124AEC" w14:textId="77777777" w:rsidR="00544DDC" w:rsidRPr="00FB2067" w:rsidRDefault="00544DDC" w:rsidP="00544DDC">
      <w:pPr>
        <w:rPr>
          <w:rStyle w:val="af1"/>
          <w:b/>
        </w:rPr>
      </w:pPr>
    </w:p>
    <w:p w14:paraId="40D0FBD4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2C59C16B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0A5DF1B4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510E32F9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28C65738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5C0CD43C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7336FA47" w14:textId="2AE833D8" w:rsidR="00544DDC" w:rsidRDefault="00544DDC" w:rsidP="00544DDC">
      <w:pPr>
        <w:rPr>
          <w:rStyle w:val="af1"/>
          <w:rFonts w:cstheme="minorBidi"/>
          <w:b/>
          <w:szCs w:val="22"/>
        </w:rPr>
      </w:pPr>
    </w:p>
    <w:p w14:paraId="2919C1B5" w14:textId="5C29073B" w:rsidR="00544DDC" w:rsidRDefault="00544DDC" w:rsidP="00544DDC">
      <w:pPr>
        <w:rPr>
          <w:rStyle w:val="af1"/>
          <w:rFonts w:cstheme="minorBidi"/>
          <w:b/>
          <w:szCs w:val="22"/>
        </w:rPr>
      </w:pPr>
    </w:p>
    <w:p w14:paraId="2D075167" w14:textId="0CCAB6A3" w:rsidR="00544DDC" w:rsidRDefault="00544DDC" w:rsidP="00544DDC">
      <w:pPr>
        <w:rPr>
          <w:rStyle w:val="af1"/>
          <w:rFonts w:cstheme="minorBidi"/>
          <w:b/>
          <w:szCs w:val="22"/>
        </w:rPr>
      </w:pPr>
    </w:p>
    <w:p w14:paraId="57CD3300" w14:textId="762A7225" w:rsidR="00544DDC" w:rsidRDefault="00544DDC" w:rsidP="00544DDC">
      <w:pPr>
        <w:rPr>
          <w:rStyle w:val="af1"/>
          <w:rFonts w:cstheme="minorBidi"/>
          <w:b/>
          <w:szCs w:val="22"/>
        </w:rPr>
      </w:pPr>
    </w:p>
    <w:p w14:paraId="5569EBE7" w14:textId="5B8BDD80" w:rsidR="00544DDC" w:rsidRDefault="00544DDC" w:rsidP="00544DDC">
      <w:pPr>
        <w:rPr>
          <w:rStyle w:val="af1"/>
          <w:rFonts w:cstheme="minorBidi"/>
          <w:b/>
          <w:szCs w:val="22"/>
        </w:rPr>
      </w:pPr>
    </w:p>
    <w:p w14:paraId="1F2C78FF" w14:textId="77777777" w:rsidR="00544DDC" w:rsidRPr="00752629" w:rsidRDefault="00544DDC" w:rsidP="00544DDC">
      <w:pPr>
        <w:rPr>
          <w:rStyle w:val="af1"/>
          <w:rFonts w:cstheme="minorBidi"/>
          <w:b/>
          <w:szCs w:val="22"/>
        </w:rPr>
      </w:pPr>
    </w:p>
    <w:p w14:paraId="082A8437" w14:textId="77777777" w:rsidR="00544DDC" w:rsidRDefault="00544DDC" w:rsidP="00544DDC">
      <w:pPr>
        <w:pStyle w:val="ac"/>
        <w:ind w:right="-1"/>
        <w:rPr>
          <w:rFonts w:cs="Times New Roman"/>
          <w:sz w:val="28"/>
          <w:szCs w:val="28"/>
        </w:rPr>
      </w:pPr>
      <w:r w:rsidRPr="00FB2067">
        <w:rPr>
          <w:rFonts w:cs="Times New Roman"/>
          <w:sz w:val="28"/>
          <w:szCs w:val="28"/>
        </w:rPr>
        <w:t>Екатеринбург</w:t>
      </w:r>
    </w:p>
    <w:sdt>
      <w:sdtPr>
        <w:rPr>
          <w:rFonts w:ascii="Times New Roman" w:eastAsia="Calibri" w:hAnsi="Times New Roman"/>
          <w:b w:val="0"/>
          <w:color w:val="auto"/>
          <w:sz w:val="24"/>
          <w:lang w:eastAsia="en-US"/>
        </w:rPr>
        <w:id w:val="804204523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7FB71690" w14:textId="77777777" w:rsidR="008C5C54" w:rsidRPr="00653E0D" w:rsidRDefault="008C5C54" w:rsidP="00CE766E">
          <w:pPr>
            <w:pStyle w:val="af2"/>
            <w:jc w:val="center"/>
            <w:rPr>
              <w:rFonts w:ascii="Times New Roman" w:hAnsi="Times New Roman"/>
              <w:b w:val="0"/>
              <w:color w:val="auto"/>
            </w:rPr>
          </w:pPr>
          <w:r w:rsidRPr="00653E0D">
            <w:rPr>
              <w:rFonts w:ascii="Times New Roman" w:hAnsi="Times New Roman"/>
              <w:b w:val="0"/>
              <w:color w:val="auto"/>
            </w:rPr>
            <w:t>Оглавление</w:t>
          </w:r>
        </w:p>
        <w:p w14:paraId="05265D44" w14:textId="2C7D77DB" w:rsidR="00653E0D" w:rsidRPr="00653E0D" w:rsidRDefault="008C5C54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r w:rsidRPr="00653E0D">
            <w:rPr>
              <w:rFonts w:ascii="Times New Roman" w:hAnsi="Times New Roman"/>
              <w:b w:val="0"/>
            </w:rPr>
            <w:fldChar w:fldCharType="begin"/>
          </w:r>
          <w:r w:rsidRPr="00653E0D">
            <w:rPr>
              <w:rFonts w:ascii="Times New Roman" w:hAnsi="Times New Roman"/>
              <w:b w:val="0"/>
            </w:rPr>
            <w:instrText xml:space="preserve"> TOC \o "1-3" \h \z \u </w:instrText>
          </w:r>
          <w:r w:rsidRPr="00653E0D">
            <w:rPr>
              <w:rFonts w:ascii="Times New Roman" w:hAnsi="Times New Roman"/>
              <w:b w:val="0"/>
            </w:rPr>
            <w:fldChar w:fldCharType="separate"/>
          </w:r>
          <w:hyperlink w:anchor="_Toc137651712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Параметры проведения испытаний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_Toc137651712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3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2BD4B9B2" w14:textId="19A971C8" w:rsidR="00653E0D" w:rsidRPr="00653E0D" w:rsidRDefault="002E724C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hyperlink w:anchor="_Toc137651713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Используемое оборудование и программное обеспечение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_Toc137651713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3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1AE4A79F" w14:textId="5F7C7D66" w:rsidR="00653E0D" w:rsidRPr="00653E0D" w:rsidRDefault="002E724C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hyperlink w:anchor="_Toc137651714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1 Проверка аналоговых входов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_Toc137651714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4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50FF43D8" w14:textId="45D0DDFC" w:rsidR="00653E0D" w:rsidRPr="00653E0D" w:rsidRDefault="002E724C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hyperlink w:anchor="_Toc137651715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2 Комплексная проверка шкафа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_Toc137651715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4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6BDAA170" w14:textId="659A4527" w:rsidR="00653E0D" w:rsidRPr="00653E0D" w:rsidRDefault="002E724C" w:rsidP="00653E0D">
          <w:pPr>
            <w:pStyle w:val="21"/>
            <w:rPr>
              <w:rFonts w:ascii="Times New Roman" w:eastAsiaTheme="minorEastAsia" w:hAnsi="Times New Roman"/>
              <w:b w:val="0"/>
              <w:noProof/>
              <w:sz w:val="24"/>
              <w:szCs w:val="24"/>
              <w:lang w:eastAsia="ru-RU"/>
            </w:rPr>
          </w:pPr>
          <w:hyperlink w:anchor="_Toc137651716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  <w:sz w:val="24"/>
                <w:szCs w:val="24"/>
              </w:rPr>
              <w:t>2.1 Проверка оперативного включения выключателя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instrText xml:space="preserve"> PAGEREF _Toc137651716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>4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703C13" w14:textId="62683AF1" w:rsidR="00653E0D" w:rsidRPr="00653E0D" w:rsidRDefault="002E724C" w:rsidP="00653E0D">
          <w:pPr>
            <w:pStyle w:val="21"/>
            <w:rPr>
              <w:rFonts w:ascii="Times New Roman" w:eastAsiaTheme="minorEastAsia" w:hAnsi="Times New Roman"/>
              <w:b w:val="0"/>
              <w:noProof/>
              <w:sz w:val="24"/>
              <w:szCs w:val="24"/>
              <w:lang w:eastAsia="ru-RU"/>
            </w:rPr>
          </w:pPr>
          <w:hyperlink w:anchor="_Toc137651717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  <w:sz w:val="24"/>
                <w:szCs w:val="24"/>
              </w:rPr>
              <w:t>2.2 Проверка оперативного отключения выключателя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instrText xml:space="preserve"> PAGEREF _Toc137651717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>4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BD7E72" w14:textId="3FB5364A" w:rsidR="00653E0D" w:rsidRPr="00653E0D" w:rsidRDefault="002E724C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hyperlink w:anchor="_Toc137651718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3 Результаты испытаний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_Toc137651718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5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21A89137" w14:textId="196F1792" w:rsidR="00653E0D" w:rsidRPr="00653E0D" w:rsidRDefault="002E724C" w:rsidP="00653E0D">
          <w:pPr>
            <w:pStyle w:val="21"/>
            <w:rPr>
              <w:rFonts w:ascii="Times New Roman" w:eastAsiaTheme="minorEastAsia" w:hAnsi="Times New Roman"/>
              <w:b w:val="0"/>
              <w:noProof/>
              <w:sz w:val="24"/>
              <w:szCs w:val="24"/>
              <w:lang w:eastAsia="ru-RU"/>
            </w:rPr>
          </w:pPr>
          <w:hyperlink w:anchor="_Toc137651719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  <w:sz w:val="24"/>
                <w:szCs w:val="24"/>
              </w:rPr>
              <w:t>3.1 Результаты испытаний уставок срабатывания коэффициентов</w:t>
            </w:r>
            <w:r w:rsidR="00653E0D" w:rsidRPr="00653E0D">
              <w:rPr>
                <w:rStyle w:val="af3"/>
                <w:rFonts w:ascii="Times New Roman" w:hAnsi="Times New Roman"/>
                <w:b w:val="0"/>
                <w:noProof/>
                <w:sz w:val="24"/>
                <w:szCs w:val="24"/>
              </w:rPr>
              <w:br/>
              <w:t>возврата и погрешностей измерительных органов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instrText xml:space="preserve"> PAGEREF _Toc137651719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t>5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AD7AE7D" w14:textId="3F521BD0" w:rsidR="00653E0D" w:rsidRPr="00653E0D" w:rsidRDefault="002E724C" w:rsidP="00653E0D">
          <w:pPr>
            <w:pStyle w:val="31"/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7651720" w:history="1">
            <w:r w:rsidR="00653E0D" w:rsidRPr="00653E0D">
              <w:rPr>
                <w:rStyle w:val="af3"/>
                <w:rFonts w:ascii="Times New Roman" w:hAnsi="Times New Roman"/>
                <w:noProof/>
                <w:sz w:val="24"/>
                <w:szCs w:val="24"/>
                <w:lang w:bidi="x-non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3.1.1</w:t>
            </w:r>
            <w:r w:rsidR="00653E0D" w:rsidRPr="00653E0D">
              <w:rPr>
                <w:rStyle w:val="af3"/>
                <w:rFonts w:ascii="Times New Roman" w:hAnsi="Times New Roman"/>
                <w:noProof/>
                <w:sz w:val="24"/>
                <w:szCs w:val="24"/>
              </w:rPr>
              <w:t xml:space="preserve"> Испытание ИО УРОВ</w: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_Toc137651720 \h </w:instrTex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A0BF9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4DE481" w14:textId="7D60C389" w:rsidR="00653E0D" w:rsidRPr="00653E0D" w:rsidRDefault="002E724C" w:rsidP="00653E0D">
          <w:pPr>
            <w:pStyle w:val="31"/>
            <w:rPr>
              <w:rFonts w:ascii="Times New Roman" w:eastAsiaTheme="minorEastAsia" w:hAnsi="Times New Roman"/>
              <w:noProof/>
              <w:sz w:val="24"/>
              <w:szCs w:val="24"/>
              <w:lang w:eastAsia="ru-RU"/>
            </w:rPr>
          </w:pPr>
          <w:hyperlink w:anchor="_Toc137651721" w:history="1">
            <w:r w:rsidR="00653E0D" w:rsidRPr="00653E0D">
              <w:rPr>
                <w:rStyle w:val="af3"/>
                <w:rFonts w:ascii="Times New Roman" w:hAnsi="Times New Roman"/>
                <w:noProof/>
                <w:sz w:val="24"/>
                <w:szCs w:val="24"/>
                <w:lang w:bidi="x-non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3.1.2</w:t>
            </w:r>
            <w:r w:rsidR="00653E0D" w:rsidRPr="00653E0D">
              <w:rPr>
                <w:rStyle w:val="af3"/>
                <w:rFonts w:ascii="Times New Roman" w:hAnsi="Times New Roman"/>
                <w:noProof/>
                <w:sz w:val="24"/>
                <w:szCs w:val="24"/>
              </w:rPr>
              <w:t xml:space="preserve"> Испытание ИО контроля напряжения</w: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_Toc137651721 \h </w:instrTex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A0BF9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653E0D" w:rsidRPr="00653E0D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43DC58" w14:textId="4C9F9C1F" w:rsidR="00653E0D" w:rsidRPr="00653E0D" w:rsidRDefault="002E724C" w:rsidP="00653E0D">
          <w:pPr>
            <w:pStyle w:val="11"/>
            <w:rPr>
              <w:rFonts w:ascii="Times New Roman" w:eastAsiaTheme="minorEastAsia" w:hAnsi="Times New Roman"/>
              <w:b w:val="0"/>
              <w:noProof/>
              <w:lang w:eastAsia="ru-RU"/>
            </w:rPr>
          </w:pPr>
          <w:hyperlink w:anchor="_Toc137651722" w:history="1">
            <w:r w:rsidR="00653E0D" w:rsidRPr="00653E0D">
              <w:rPr>
                <w:rStyle w:val="af3"/>
                <w:rFonts w:ascii="Times New Roman" w:hAnsi="Times New Roman"/>
                <w:b w:val="0"/>
                <w:noProof/>
              </w:rPr>
              <w:t>4 Испытание времени срабатывания защит и функций автоматики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tab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begin"/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instrText xml:space="preserve"> PAGEREF _Toc137651722 \h </w:instrTex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separate"/>
            </w:r>
            <w:r w:rsidR="000A0BF9">
              <w:rPr>
                <w:rFonts w:ascii="Times New Roman" w:hAnsi="Times New Roman"/>
                <w:b w:val="0"/>
                <w:noProof/>
                <w:webHidden/>
              </w:rPr>
              <w:t>6</w:t>
            </w:r>
            <w:r w:rsidR="00653E0D" w:rsidRPr="00653E0D">
              <w:rPr>
                <w:rFonts w:ascii="Times New Roman" w:hAnsi="Times New Roman"/>
                <w:b w:val="0"/>
                <w:noProof/>
                <w:webHidden/>
              </w:rPr>
              <w:fldChar w:fldCharType="end"/>
            </w:r>
          </w:hyperlink>
        </w:p>
        <w:p w14:paraId="7FB716E2" w14:textId="0002C403" w:rsidR="008C5C54" w:rsidRPr="00653E0D" w:rsidRDefault="008C5C54">
          <w:r w:rsidRPr="00653E0D">
            <w:rPr>
              <w:bCs/>
            </w:rPr>
            <w:fldChar w:fldCharType="end"/>
          </w:r>
        </w:p>
      </w:sdtContent>
    </w:sdt>
    <w:p w14:paraId="7FB716E3" w14:textId="77777777" w:rsidR="00E24E51" w:rsidRPr="00C059E2" w:rsidRDefault="00E24E51" w:rsidP="008533C3">
      <w:pPr>
        <w:pStyle w:val="af"/>
        <w:ind w:right="-1"/>
        <w:rPr>
          <w:rFonts w:ascii="Times New Roman" w:hAnsi="Times New Roman" w:cs="Times New Roman"/>
          <w:sz w:val="28"/>
          <w:szCs w:val="28"/>
        </w:rPr>
      </w:pPr>
    </w:p>
    <w:p w14:paraId="1A7EB324" w14:textId="5807D698" w:rsidR="002021AA" w:rsidRDefault="00BE7DF0" w:rsidP="008533C3">
      <w:pPr>
        <w:pStyle w:val="af"/>
        <w:ind w:right="-1"/>
        <w:rPr>
          <w:rFonts w:ascii="Times New Roman" w:hAnsi="Times New Roman" w:cs="Times New Roman"/>
          <w:sz w:val="28"/>
          <w:szCs w:val="28"/>
        </w:rPr>
      </w:pPr>
      <w:r w:rsidRPr="00C059E2">
        <w:rPr>
          <w:rFonts w:ascii="Times New Roman" w:hAnsi="Times New Roman" w:cs="Times New Roman"/>
          <w:sz w:val="28"/>
          <w:szCs w:val="28"/>
        </w:rPr>
        <w:t xml:space="preserve"> </w:t>
      </w:r>
      <w:r w:rsidR="002021AA">
        <w:rPr>
          <w:rFonts w:ascii="Times New Roman" w:hAnsi="Times New Roman" w:cs="Times New Roman"/>
          <w:sz w:val="28"/>
          <w:szCs w:val="28"/>
        </w:rPr>
        <w:br w:type="page"/>
      </w:r>
    </w:p>
    <w:p w14:paraId="589C2E72" w14:textId="77777777" w:rsidR="002021AA" w:rsidRPr="0083438E" w:rsidRDefault="002021AA" w:rsidP="002021AA">
      <w:pPr>
        <w:pStyle w:val="1"/>
        <w:numPr>
          <w:ilvl w:val="0"/>
          <w:numId w:val="0"/>
        </w:numPr>
        <w:tabs>
          <w:tab w:val="left" w:pos="1134"/>
        </w:tabs>
        <w:spacing w:before="0" w:after="0" w:line="300" w:lineRule="auto"/>
        <w:ind w:firstLine="709"/>
        <w:rPr>
          <w:caps/>
          <w:szCs w:val="32"/>
        </w:rPr>
      </w:pPr>
      <w:bookmarkStart w:id="0" w:name="_Toc520817163"/>
      <w:bookmarkStart w:id="1" w:name="_Toc127201813"/>
      <w:bookmarkStart w:id="2" w:name="_Toc137651712"/>
      <w:r w:rsidRPr="0083438E">
        <w:rPr>
          <w:szCs w:val="32"/>
        </w:rPr>
        <w:lastRenderedPageBreak/>
        <w:t>Параметры проведения испытаний</w:t>
      </w:r>
      <w:bookmarkEnd w:id="0"/>
      <w:bookmarkEnd w:id="1"/>
      <w:bookmarkEnd w:id="2"/>
    </w:p>
    <w:tbl>
      <w:tblPr>
        <w:tblStyle w:val="afc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  <w:tblCaption w:val="BasicInfo"/>
      </w:tblPr>
      <w:tblGrid>
        <w:gridCol w:w="2714"/>
        <w:gridCol w:w="3568"/>
        <w:gridCol w:w="4140"/>
      </w:tblGrid>
      <w:tr w:rsidR="002021AA" w:rsidRPr="00FB2067" w14:paraId="19635DBA" w14:textId="77777777" w:rsidTr="00296236">
        <w:tc>
          <w:tcPr>
            <w:tcW w:w="1302" w:type="pct"/>
            <w:tcBorders>
              <w:top w:val="nil"/>
              <w:bottom w:val="nil"/>
              <w:right w:val="nil"/>
            </w:tcBorders>
          </w:tcPr>
          <w:p w14:paraId="7AAEB1C3" w14:textId="77777777" w:rsidR="002021AA" w:rsidRPr="00FB2067" w:rsidRDefault="002021AA" w:rsidP="00296236">
            <w:pPr>
              <w:spacing w:before="60" w:line="300" w:lineRule="auto"/>
              <w:ind w:firstLine="0"/>
              <w:jc w:val="left"/>
            </w:pPr>
            <w:r w:rsidRPr="00FB2067">
              <w:t>Методика проведения испытаний</w:t>
            </w:r>
          </w:p>
        </w:tc>
        <w:tc>
          <w:tcPr>
            <w:tcW w:w="3698" w:type="pct"/>
            <w:gridSpan w:val="2"/>
            <w:tcBorders>
              <w:top w:val="nil"/>
              <w:left w:val="nil"/>
              <w:bottom w:val="nil"/>
            </w:tcBorders>
            <w:vAlign w:val="bottom"/>
          </w:tcPr>
          <w:p w14:paraId="1AE68AB1" w14:textId="18E97433" w:rsidR="002021AA" w:rsidRPr="00653E0D" w:rsidRDefault="002021AA" w:rsidP="00296236">
            <w:pPr>
              <w:spacing w:before="60" w:line="300" w:lineRule="auto"/>
              <w:ind w:firstLine="0"/>
              <w:jc w:val="left"/>
              <w:rPr>
                <w:lang w:val="en-US"/>
              </w:rPr>
            </w:pPr>
            <w:r w:rsidRPr="00FB2067">
              <w:t xml:space="preserve">в соответствии с Руководством по техническому обслуживанию </w:t>
            </w:r>
            <w:r w:rsidRPr="00CD4BA6">
              <w:t>ПБКМ.656457.005.006 ИС</w:t>
            </w:r>
            <w:r w:rsidR="00653E0D">
              <w:rPr>
                <w:lang w:val="en-US"/>
              </w:rPr>
              <w:t xml:space="preserve"> (</w:t>
            </w:r>
            <w:r w:rsidR="00653E0D">
              <w:t>выборочно</w:t>
            </w:r>
            <w:r w:rsidR="00653E0D">
              <w:rPr>
                <w:lang w:val="en-US"/>
              </w:rPr>
              <w:t>)</w:t>
            </w:r>
          </w:p>
        </w:tc>
      </w:tr>
      <w:tr w:rsidR="002021AA" w:rsidRPr="00FB2067" w14:paraId="05152CC3" w14:textId="77777777" w:rsidTr="00296236">
        <w:trPr>
          <w:trHeight w:val="437"/>
        </w:trPr>
        <w:tc>
          <w:tcPr>
            <w:tcW w:w="1302" w:type="pct"/>
            <w:vMerge w:val="restart"/>
            <w:tcBorders>
              <w:top w:val="nil"/>
              <w:bottom w:val="nil"/>
              <w:right w:val="nil"/>
            </w:tcBorders>
          </w:tcPr>
          <w:p w14:paraId="140F6F9B" w14:textId="77777777" w:rsidR="002021AA" w:rsidRPr="00FB2067" w:rsidRDefault="002021AA" w:rsidP="00296236">
            <w:pPr>
              <w:spacing w:before="60" w:line="300" w:lineRule="auto"/>
              <w:ind w:firstLine="0"/>
              <w:jc w:val="left"/>
            </w:pPr>
            <w:r w:rsidRPr="00FB2067">
              <w:t>Информация об испытании</w:t>
            </w: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94847" w14:textId="77777777" w:rsidR="002021AA" w:rsidRPr="00FB2067" w:rsidRDefault="002021AA" w:rsidP="00296236">
            <w:pPr>
              <w:tabs>
                <w:tab w:val="left" w:pos="324"/>
              </w:tabs>
              <w:spacing w:line="300" w:lineRule="auto"/>
              <w:ind w:firstLine="0"/>
              <w:contextualSpacing/>
              <w:jc w:val="left"/>
            </w:pPr>
            <w:r>
              <w:t>→</w:t>
            </w:r>
            <w:r>
              <w:tab/>
              <w:t>Дата проведения испытаний:</w:t>
            </w:r>
          </w:p>
        </w:tc>
        <w:tc>
          <w:tcPr>
            <w:tcW w:w="1986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396A3C2" w14:textId="77777777" w:rsidR="002021AA" w:rsidRPr="00FB2067" w:rsidRDefault="002021AA" w:rsidP="00296236">
            <w:pPr>
              <w:spacing w:line="300" w:lineRule="auto"/>
              <w:ind w:firstLine="0"/>
              <w:contextualSpacing/>
              <w:jc w:val="center"/>
            </w:pPr>
          </w:p>
        </w:tc>
      </w:tr>
      <w:tr w:rsidR="002021AA" w:rsidRPr="00FB2067" w14:paraId="3595BB52" w14:textId="77777777" w:rsidTr="00296236">
        <w:trPr>
          <w:trHeight w:val="481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14:paraId="1862DBCE" w14:textId="77777777" w:rsidR="002021AA" w:rsidRPr="00FB2067" w:rsidRDefault="002021AA" w:rsidP="00296236">
            <w:pPr>
              <w:spacing w:before="60" w:line="300" w:lineRule="auto"/>
              <w:ind w:firstLine="0"/>
              <w:jc w:val="left"/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9732B2" w14:textId="77777777" w:rsidR="002021AA" w:rsidRPr="00FB2067" w:rsidRDefault="002021AA" w:rsidP="00296236">
            <w:pPr>
              <w:tabs>
                <w:tab w:val="left" w:pos="323"/>
              </w:tabs>
              <w:spacing w:line="300" w:lineRule="auto"/>
              <w:ind w:firstLine="0"/>
              <w:contextualSpacing/>
              <w:jc w:val="left"/>
            </w:pPr>
            <w:r w:rsidRPr="00FB2067">
              <w:t>→</w:t>
            </w:r>
            <w:r w:rsidRPr="00FB2067">
              <w:tab/>
              <w:t xml:space="preserve">ФИО исполнителя: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7A80ADBA" w14:textId="77777777" w:rsidR="002021AA" w:rsidRPr="00FB2067" w:rsidRDefault="002021AA" w:rsidP="00296236">
            <w:pPr>
              <w:tabs>
                <w:tab w:val="left" w:pos="450"/>
              </w:tabs>
              <w:spacing w:line="300" w:lineRule="auto"/>
              <w:contextualSpacing/>
              <w:jc w:val="center"/>
            </w:pPr>
          </w:p>
        </w:tc>
      </w:tr>
      <w:tr w:rsidR="002021AA" w:rsidRPr="00FB2067" w14:paraId="0D50BD19" w14:textId="77777777" w:rsidTr="00296236">
        <w:trPr>
          <w:trHeight w:val="426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14:paraId="4C401147" w14:textId="77777777" w:rsidR="002021AA" w:rsidRPr="00FB2067" w:rsidRDefault="002021AA" w:rsidP="00296236">
            <w:pPr>
              <w:spacing w:before="60" w:line="300" w:lineRule="auto"/>
              <w:ind w:firstLine="0"/>
              <w:jc w:val="left"/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3BE7D" w14:textId="77777777" w:rsidR="002021AA" w:rsidRPr="00FB2067" w:rsidRDefault="002021AA" w:rsidP="00296236">
            <w:pPr>
              <w:tabs>
                <w:tab w:val="left" w:pos="323"/>
              </w:tabs>
              <w:spacing w:line="300" w:lineRule="auto"/>
              <w:ind w:firstLine="0"/>
              <w:contextualSpacing/>
              <w:jc w:val="left"/>
            </w:pPr>
            <w:r w:rsidRPr="00FB2067">
              <w:t>→</w:t>
            </w:r>
            <w:r w:rsidRPr="00FB2067">
              <w:tab/>
              <w:t xml:space="preserve">Тип модуля РЗА: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C0F9840" w14:textId="77777777" w:rsidR="002021AA" w:rsidRPr="00FB2067" w:rsidRDefault="002021AA" w:rsidP="00296236">
            <w:pPr>
              <w:tabs>
                <w:tab w:val="left" w:pos="450"/>
              </w:tabs>
              <w:spacing w:line="300" w:lineRule="auto"/>
              <w:ind w:firstLine="0"/>
              <w:contextualSpacing/>
              <w:jc w:val="center"/>
            </w:pPr>
          </w:p>
        </w:tc>
      </w:tr>
      <w:tr w:rsidR="002021AA" w:rsidRPr="00FB2067" w14:paraId="33573B13" w14:textId="77777777" w:rsidTr="00296236">
        <w:trPr>
          <w:trHeight w:val="392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14:paraId="6D73267F" w14:textId="77777777" w:rsidR="002021AA" w:rsidRPr="00FB2067" w:rsidRDefault="002021AA" w:rsidP="00296236">
            <w:pPr>
              <w:spacing w:before="60" w:line="300" w:lineRule="auto"/>
              <w:ind w:firstLine="0"/>
              <w:jc w:val="left"/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98BBBD" w14:textId="77777777" w:rsidR="002021AA" w:rsidRPr="00FB2067" w:rsidRDefault="002021AA" w:rsidP="00296236">
            <w:pPr>
              <w:tabs>
                <w:tab w:val="left" w:pos="323"/>
              </w:tabs>
              <w:spacing w:line="300" w:lineRule="auto"/>
              <w:ind w:firstLine="0"/>
              <w:contextualSpacing/>
              <w:jc w:val="left"/>
            </w:pPr>
            <w:r w:rsidRPr="00FB2067">
              <w:t>→</w:t>
            </w:r>
            <w:r w:rsidRPr="00FB2067">
              <w:tab/>
              <w:t xml:space="preserve">Заводской номер </w:t>
            </w:r>
            <w:r>
              <w:t>шкафа</w:t>
            </w:r>
            <w:r w:rsidRPr="00FB2067">
              <w:t xml:space="preserve">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7F67272F" w14:textId="77777777" w:rsidR="002021AA" w:rsidRPr="00FB2067" w:rsidRDefault="002021AA" w:rsidP="00296236">
            <w:pPr>
              <w:tabs>
                <w:tab w:val="left" w:pos="450"/>
              </w:tabs>
              <w:spacing w:line="300" w:lineRule="auto"/>
              <w:contextualSpacing/>
              <w:jc w:val="center"/>
            </w:pPr>
          </w:p>
        </w:tc>
      </w:tr>
    </w:tbl>
    <w:p w14:paraId="34820B44" w14:textId="77777777" w:rsidR="002021AA" w:rsidRPr="0083438E" w:rsidRDefault="002021AA" w:rsidP="002021AA">
      <w:pPr>
        <w:pStyle w:val="1"/>
        <w:numPr>
          <w:ilvl w:val="0"/>
          <w:numId w:val="0"/>
        </w:numPr>
        <w:tabs>
          <w:tab w:val="left" w:pos="1134"/>
        </w:tabs>
        <w:spacing w:after="120" w:line="300" w:lineRule="auto"/>
        <w:ind w:firstLine="709"/>
        <w:rPr>
          <w:caps/>
          <w:szCs w:val="32"/>
        </w:rPr>
      </w:pPr>
      <w:bookmarkStart w:id="3" w:name="_Toc127201814"/>
      <w:bookmarkStart w:id="4" w:name="_Toc137651713"/>
      <w:r w:rsidRPr="0083438E">
        <w:rPr>
          <w:szCs w:val="32"/>
        </w:rPr>
        <w:t>Используемое оборудование и программное обеспечение</w:t>
      </w:r>
      <w:bookmarkEnd w:id="3"/>
      <w:bookmarkEnd w:id="4"/>
    </w:p>
    <w:tbl>
      <w:tblPr>
        <w:tblStyle w:val="afc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39"/>
        <w:gridCol w:w="5283"/>
      </w:tblGrid>
      <w:tr w:rsidR="002021AA" w:rsidRPr="00FB2067" w14:paraId="6140578E" w14:textId="77777777" w:rsidTr="00296236">
        <w:tc>
          <w:tcPr>
            <w:tcW w:w="5103" w:type="dxa"/>
            <w:vAlign w:val="bottom"/>
          </w:tcPr>
          <w:p w14:paraId="7BF6EE7D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Конфигурация ПК: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bottom"/>
          </w:tcPr>
          <w:p w14:paraId="4B2839DB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</w:pPr>
          </w:p>
        </w:tc>
      </w:tr>
      <w:tr w:rsidR="002021AA" w:rsidRPr="00FB2067" w14:paraId="3EA3D5BE" w14:textId="77777777" w:rsidTr="00296236">
        <w:tc>
          <w:tcPr>
            <w:tcW w:w="5103" w:type="dxa"/>
            <w:vAlign w:val="bottom"/>
          </w:tcPr>
          <w:p w14:paraId="7C6BC9FC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Тип и заводской номер испытательной установки: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30BBDC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  <w:rPr>
                <w:lang w:val="ru-RU"/>
              </w:rPr>
            </w:pPr>
          </w:p>
        </w:tc>
      </w:tr>
      <w:tr w:rsidR="002021AA" w:rsidRPr="00FB2067" w14:paraId="1E291030" w14:textId="77777777" w:rsidTr="00296236">
        <w:tc>
          <w:tcPr>
            <w:tcW w:w="5103" w:type="dxa"/>
            <w:vMerge w:val="restart"/>
          </w:tcPr>
          <w:p w14:paraId="2E4BA64D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Используемое программное обеспечение: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37AE5E" w14:textId="77777777" w:rsidR="002021AA" w:rsidRPr="00FB2067" w:rsidRDefault="002021AA" w:rsidP="00296236">
            <w:pPr>
              <w:pStyle w:val="a2"/>
              <w:spacing w:before="120" w:line="300" w:lineRule="auto"/>
              <w:ind w:firstLine="0"/>
              <w:contextualSpacing w:val="0"/>
            </w:pPr>
          </w:p>
        </w:tc>
      </w:tr>
      <w:tr w:rsidR="002021AA" w:rsidRPr="00FB2067" w14:paraId="7E707688" w14:textId="77777777" w:rsidTr="00296236">
        <w:tc>
          <w:tcPr>
            <w:tcW w:w="5103" w:type="dxa"/>
            <w:vMerge/>
          </w:tcPr>
          <w:p w14:paraId="285EB238" w14:textId="77777777" w:rsidR="002021AA" w:rsidRPr="00FB2067" w:rsidRDefault="002021AA" w:rsidP="00296236">
            <w:pPr>
              <w:pStyle w:val="aff5"/>
              <w:spacing w:line="300" w:lineRule="auto"/>
              <w:ind w:firstLine="0"/>
              <w:jc w:val="left"/>
              <w:rPr>
                <w:lang w:val="ru-RU"/>
              </w:rPr>
            </w:pP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E7CB56" w14:textId="77777777" w:rsidR="002021AA" w:rsidRPr="00FB2067" w:rsidRDefault="002021AA" w:rsidP="00296236">
            <w:pPr>
              <w:pStyle w:val="a2"/>
              <w:spacing w:before="120" w:line="300" w:lineRule="auto"/>
              <w:ind w:firstLine="0"/>
              <w:contextualSpacing w:val="0"/>
            </w:pPr>
          </w:p>
        </w:tc>
      </w:tr>
    </w:tbl>
    <w:p w14:paraId="3B804CDF" w14:textId="77777777" w:rsidR="002021AA" w:rsidRPr="00FB2067" w:rsidRDefault="002021AA" w:rsidP="002021AA">
      <w:pPr>
        <w:ind w:right="142"/>
      </w:pPr>
      <w:r w:rsidRPr="00FB2067">
        <w:br w:type="page"/>
      </w:r>
    </w:p>
    <w:p w14:paraId="31F2D8DB" w14:textId="77777777" w:rsidR="00D1162F" w:rsidRPr="009350BD" w:rsidRDefault="00D1162F" w:rsidP="00D1162F">
      <w:pPr>
        <w:pStyle w:val="1"/>
        <w:spacing w:before="120" w:after="0" w:line="300" w:lineRule="auto"/>
        <w:ind w:left="0" w:firstLine="567"/>
        <w:rPr>
          <w:caps/>
        </w:rPr>
      </w:pPr>
      <w:bookmarkStart w:id="5" w:name="_Toc118913129"/>
      <w:bookmarkStart w:id="6" w:name="_Toc127201824"/>
      <w:bookmarkStart w:id="7" w:name="_Toc137651714"/>
      <w:r w:rsidRPr="009350BD">
        <w:lastRenderedPageBreak/>
        <w:t>Проверка аналоговых входов</w:t>
      </w:r>
      <w:bookmarkEnd w:id="5"/>
      <w:bookmarkEnd w:id="6"/>
      <w:bookmarkEnd w:id="7"/>
    </w:p>
    <w:p w14:paraId="4C761BAE" w14:textId="40677DC7" w:rsidR="00D1162F" w:rsidRPr="00FB2067" w:rsidRDefault="00D1162F" w:rsidP="00D1162F">
      <w:pPr>
        <w:spacing w:line="300" w:lineRule="auto"/>
        <w:ind w:firstLine="567"/>
        <w:rPr>
          <w:lang w:eastAsia="ru-RU"/>
        </w:rPr>
      </w:pPr>
      <w:r w:rsidRPr="00FB2067">
        <w:rPr>
          <w:lang w:eastAsia="ru-RU"/>
        </w:rPr>
        <w:t xml:space="preserve">Аналоговые входы </w:t>
      </w:r>
      <w:r>
        <w:rPr>
          <w:lang w:eastAsia="ru-RU"/>
        </w:rPr>
        <w:t>контроллера в составе шкафа</w:t>
      </w:r>
      <w:r w:rsidRPr="00FB2067">
        <w:rPr>
          <w:lang w:eastAsia="ru-RU"/>
        </w:rPr>
        <w:t xml:space="preserve"> проверены в соответствии с та</w:t>
      </w:r>
      <w:r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_Ref521666730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653E0D" w:rsidRPr="00653E0D">
        <w:rPr>
          <w:vanish/>
        </w:rPr>
        <w:t xml:space="preserve">Таблица </w:t>
      </w:r>
      <w:r w:rsidR="00653E0D">
        <w:rPr>
          <w:noProof/>
        </w:rPr>
        <w:t>1</w:t>
      </w:r>
      <w:r w:rsidR="00653E0D" w:rsidRPr="00FB2067">
        <w:rPr>
          <w:noProof/>
        </w:rPr>
        <w:t>.</w:t>
      </w:r>
      <w:r w:rsidR="00653E0D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>.</w:t>
      </w:r>
    </w:p>
    <w:p w14:paraId="6A10BF0B" w14:textId="20C4B973" w:rsidR="00D1162F" w:rsidRPr="00FB2067" w:rsidRDefault="00D1162F" w:rsidP="00D1162F">
      <w:pPr>
        <w:pStyle w:val="a7"/>
        <w:keepNext/>
        <w:spacing w:line="300" w:lineRule="auto"/>
        <w:ind w:left="0" w:firstLine="567"/>
        <w:jc w:val="left"/>
        <w:rPr>
          <w:lang w:val="ru-RU"/>
        </w:rPr>
      </w:pPr>
      <w:bookmarkStart w:id="8" w:name="_Ref521666730"/>
      <w:r w:rsidRPr="00FB2067">
        <w:t xml:space="preserve">Таблица </w:t>
      </w:r>
      <w:r>
        <w:fldChar w:fldCharType="begin"/>
      </w:r>
      <w:r>
        <w:instrText xml:space="preserve"> STYLEREF 1 \s </w:instrText>
      </w:r>
      <w:r>
        <w:fldChar w:fldCharType="separate"/>
      </w:r>
      <w:r w:rsidR="00653E0D">
        <w:rPr>
          <w:noProof/>
        </w:rPr>
        <w:t>1</w:t>
      </w:r>
      <w:r>
        <w:rPr>
          <w:noProof/>
        </w:rPr>
        <w:fldChar w:fldCharType="end"/>
      </w:r>
      <w:r w:rsidRPr="00FB2067">
        <w:t>.</w:t>
      </w:r>
      <w:r>
        <w:fldChar w:fldCharType="begin"/>
      </w:r>
      <w:r>
        <w:instrText xml:space="preserve"> SEQ Таблица \* ARABIC \s 1 </w:instrText>
      </w:r>
      <w:r>
        <w:fldChar w:fldCharType="separate"/>
      </w:r>
      <w:r w:rsidR="00653E0D">
        <w:rPr>
          <w:noProof/>
        </w:rPr>
        <w:t>1</w:t>
      </w:r>
      <w:r>
        <w:rPr>
          <w:noProof/>
        </w:rPr>
        <w:fldChar w:fldCharType="end"/>
      </w:r>
      <w:bookmarkEnd w:id="8"/>
      <w:r w:rsidRPr="00FB2067">
        <w:rPr>
          <w:noProof/>
        </w:rPr>
        <w:t xml:space="preserve"> – </w:t>
      </w:r>
      <w:r>
        <w:rPr>
          <w:noProof/>
          <w:lang w:val="ru-RU"/>
        </w:rPr>
        <w:t>Модуль аналоговых входов Р_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0"/>
        <w:gridCol w:w="2410"/>
        <w:gridCol w:w="1523"/>
        <w:gridCol w:w="1524"/>
        <w:gridCol w:w="1524"/>
        <w:gridCol w:w="1524"/>
      </w:tblGrid>
      <w:tr w:rsidR="00D1162F" w:rsidRPr="00FB6058" w14:paraId="46C40D4C" w14:textId="77777777" w:rsidTr="00EB584C">
        <w:trPr>
          <w:trHeight w:val="340"/>
          <w:tblHeader/>
        </w:trPr>
        <w:tc>
          <w:tcPr>
            <w:tcW w:w="1730" w:type="dxa"/>
            <w:vMerge w:val="restart"/>
            <w:vAlign w:val="center"/>
          </w:tcPr>
          <w:p w14:paraId="1F7E0B39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>Вход</w:t>
            </w:r>
          </w:p>
        </w:tc>
        <w:tc>
          <w:tcPr>
            <w:tcW w:w="2410" w:type="dxa"/>
            <w:vMerge w:val="restart"/>
            <w:vAlign w:val="center"/>
          </w:tcPr>
          <w:p w14:paraId="418157B5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>Клеммы</w:t>
            </w:r>
          </w:p>
        </w:tc>
        <w:tc>
          <w:tcPr>
            <w:tcW w:w="3047" w:type="dxa"/>
            <w:gridSpan w:val="2"/>
            <w:vAlign w:val="center"/>
          </w:tcPr>
          <w:p w14:paraId="1A0E97F8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>Модуль</w:t>
            </w:r>
          </w:p>
        </w:tc>
        <w:tc>
          <w:tcPr>
            <w:tcW w:w="3048" w:type="dxa"/>
            <w:gridSpan w:val="2"/>
            <w:vAlign w:val="center"/>
          </w:tcPr>
          <w:p w14:paraId="3CE8B712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>Угол</w:t>
            </w:r>
          </w:p>
        </w:tc>
      </w:tr>
      <w:tr w:rsidR="00D1162F" w:rsidRPr="00FB6058" w14:paraId="5A9845DA" w14:textId="77777777" w:rsidTr="00EB584C">
        <w:trPr>
          <w:trHeight w:val="340"/>
          <w:tblHeader/>
        </w:trPr>
        <w:tc>
          <w:tcPr>
            <w:tcW w:w="1730" w:type="dxa"/>
            <w:vMerge/>
            <w:vAlign w:val="center"/>
          </w:tcPr>
          <w:p w14:paraId="6A3EFBB1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10" w:type="dxa"/>
            <w:vMerge/>
            <w:vAlign w:val="center"/>
          </w:tcPr>
          <w:p w14:paraId="0D4AA266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23" w:type="dxa"/>
            <w:vAlign w:val="center"/>
          </w:tcPr>
          <w:p w14:paraId="0344E884" w14:textId="77777777" w:rsidR="00D1162F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>Величина</w:t>
            </w:r>
            <w:r>
              <w:rPr>
                <w:b/>
              </w:rPr>
              <w:t>,</w:t>
            </w:r>
          </w:p>
          <w:p w14:paraId="0598D20B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А/В/мА</w:t>
            </w:r>
          </w:p>
        </w:tc>
        <w:tc>
          <w:tcPr>
            <w:tcW w:w="1524" w:type="dxa"/>
            <w:vAlign w:val="center"/>
          </w:tcPr>
          <w:p w14:paraId="52BEAB6A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δ</w:t>
            </w:r>
            <w:r w:rsidRPr="00FB6058">
              <w:rPr>
                <w:b/>
              </w:rPr>
              <w:t>, %</w:t>
            </w:r>
          </w:p>
        </w:tc>
        <w:tc>
          <w:tcPr>
            <w:tcW w:w="1524" w:type="dxa"/>
            <w:vAlign w:val="center"/>
          </w:tcPr>
          <w:p w14:paraId="77C2F3E9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 w:rsidRPr="00FB6058">
              <w:rPr>
                <w:b/>
              </w:rPr>
              <w:t xml:space="preserve">Величина, </w:t>
            </w:r>
            <w:r>
              <w:rPr>
                <w:b/>
              </w:rPr>
              <w:t>º</w:t>
            </w:r>
          </w:p>
        </w:tc>
        <w:tc>
          <w:tcPr>
            <w:tcW w:w="1524" w:type="dxa"/>
            <w:vAlign w:val="center"/>
          </w:tcPr>
          <w:p w14:paraId="0D143094" w14:textId="77777777" w:rsidR="00D1162F" w:rsidRPr="00FB6058" w:rsidRDefault="00D1162F" w:rsidP="00296236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Δ</w:t>
            </w:r>
            <w:r w:rsidRPr="00FB6058">
              <w:rPr>
                <w:b/>
              </w:rPr>
              <w:t xml:space="preserve">, </w:t>
            </w:r>
            <w:r>
              <w:rPr>
                <w:b/>
              </w:rPr>
              <w:t>º</w:t>
            </w:r>
          </w:p>
        </w:tc>
      </w:tr>
      <w:tr w:rsidR="00D1162F" w:rsidRPr="003E0D29" w14:paraId="45324D2E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1EBC9CDB" w14:textId="77777777" w:rsidR="00D1162F" w:rsidRPr="003E0D29" w:rsidRDefault="00D1162F" w:rsidP="00296236">
            <w:pPr>
              <w:ind w:firstLine="0"/>
              <w:jc w:val="center"/>
            </w:pPr>
            <w:r w:rsidRPr="003E0D29">
              <w:rPr>
                <w:color w:val="000000"/>
                <w:lang w:val="en-US"/>
              </w:rPr>
              <w:t>I</w:t>
            </w:r>
            <w:r w:rsidRPr="003E0D29">
              <w:rPr>
                <w:color w:val="000000"/>
              </w:rPr>
              <w:t>1, А</w:t>
            </w:r>
          </w:p>
        </w:tc>
        <w:tc>
          <w:tcPr>
            <w:tcW w:w="2410" w:type="dxa"/>
            <w:vAlign w:val="center"/>
          </w:tcPr>
          <w:p w14:paraId="44DA3D2C" w14:textId="77777777" w:rsidR="00D1162F" w:rsidRPr="003E0D29" w:rsidRDefault="00D1162F" w:rsidP="00296236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 xml:space="preserve">1:1,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1:2</w:t>
            </w:r>
          </w:p>
        </w:tc>
        <w:tc>
          <w:tcPr>
            <w:tcW w:w="1523" w:type="dxa"/>
            <w:vAlign w:val="center"/>
          </w:tcPr>
          <w:p w14:paraId="0369A2FF" w14:textId="3B4B3B6E" w:rsidR="00D1162F" w:rsidRPr="003E0D29" w:rsidRDefault="00D1162F" w:rsidP="00296236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524" w:type="dxa"/>
            <w:vAlign w:val="center"/>
          </w:tcPr>
          <w:p w14:paraId="069EB43B" w14:textId="77777777" w:rsidR="00D1162F" w:rsidRPr="003E0D29" w:rsidRDefault="00D1162F" w:rsidP="00296236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1524" w:type="dxa"/>
            <w:vAlign w:val="center"/>
          </w:tcPr>
          <w:p w14:paraId="1174F9A1" w14:textId="79F651F2" w:rsidR="00D1162F" w:rsidRPr="003E0D29" w:rsidRDefault="002021AA" w:rsidP="00296236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24" w:type="dxa"/>
            <w:vAlign w:val="center"/>
          </w:tcPr>
          <w:p w14:paraId="4F993FD2" w14:textId="77777777" w:rsidR="00D1162F" w:rsidRPr="003E0D29" w:rsidRDefault="00D1162F" w:rsidP="00296236">
            <w:pPr>
              <w:ind w:firstLine="0"/>
              <w:jc w:val="center"/>
              <w:rPr>
                <w:color w:val="000000"/>
              </w:rPr>
            </w:pPr>
          </w:p>
        </w:tc>
      </w:tr>
      <w:tr w:rsidR="002021AA" w:rsidRPr="003E0D29" w14:paraId="7D9E6C4C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35C7BB26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I</w:t>
            </w:r>
            <w:r w:rsidRPr="003E0D29">
              <w:rPr>
                <w:color w:val="000000"/>
              </w:rPr>
              <w:t>2, А</w:t>
            </w:r>
          </w:p>
        </w:tc>
        <w:tc>
          <w:tcPr>
            <w:tcW w:w="2410" w:type="dxa"/>
            <w:vAlign w:val="center"/>
          </w:tcPr>
          <w:p w14:paraId="4A6367B0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3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4</w:t>
            </w:r>
          </w:p>
        </w:tc>
        <w:tc>
          <w:tcPr>
            <w:tcW w:w="1523" w:type="dxa"/>
          </w:tcPr>
          <w:p w14:paraId="628D9E55" w14:textId="7C449F02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120A42">
              <w:rPr>
                <w:color w:val="000000"/>
              </w:rPr>
              <w:t>1</w:t>
            </w:r>
          </w:p>
        </w:tc>
        <w:tc>
          <w:tcPr>
            <w:tcW w:w="1524" w:type="dxa"/>
            <w:vAlign w:val="center"/>
          </w:tcPr>
          <w:p w14:paraId="6E000316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1524" w:type="dxa"/>
            <w:vAlign w:val="center"/>
          </w:tcPr>
          <w:p w14:paraId="11834587" w14:textId="3817BBFB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-120</w:t>
            </w:r>
          </w:p>
        </w:tc>
        <w:tc>
          <w:tcPr>
            <w:tcW w:w="1524" w:type="dxa"/>
            <w:vAlign w:val="center"/>
          </w:tcPr>
          <w:p w14:paraId="740EFA1F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</w:tr>
      <w:tr w:rsidR="002021AA" w:rsidRPr="003E0D29" w14:paraId="67BDD0D7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41AD9552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I</w:t>
            </w:r>
            <w:r w:rsidRPr="003E0D29">
              <w:rPr>
                <w:color w:val="000000"/>
              </w:rPr>
              <w:t>3, А</w:t>
            </w:r>
          </w:p>
        </w:tc>
        <w:tc>
          <w:tcPr>
            <w:tcW w:w="2410" w:type="dxa"/>
            <w:vAlign w:val="center"/>
          </w:tcPr>
          <w:p w14:paraId="3B46526A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5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6</w:t>
            </w:r>
          </w:p>
        </w:tc>
        <w:tc>
          <w:tcPr>
            <w:tcW w:w="1523" w:type="dxa"/>
          </w:tcPr>
          <w:p w14:paraId="13D48E5E" w14:textId="4382BB5D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120A42">
              <w:rPr>
                <w:color w:val="000000"/>
              </w:rPr>
              <w:t>1</w:t>
            </w:r>
          </w:p>
        </w:tc>
        <w:tc>
          <w:tcPr>
            <w:tcW w:w="1524" w:type="dxa"/>
            <w:vAlign w:val="center"/>
          </w:tcPr>
          <w:p w14:paraId="5C66682A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1524" w:type="dxa"/>
            <w:vAlign w:val="center"/>
          </w:tcPr>
          <w:p w14:paraId="5FB7000D" w14:textId="5C9ADB6D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524" w:type="dxa"/>
            <w:vAlign w:val="center"/>
          </w:tcPr>
          <w:p w14:paraId="0A89E90A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</w:tr>
      <w:tr w:rsidR="002021AA" w:rsidRPr="003E0D29" w14:paraId="0E8F565E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7801A863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U</w:t>
            </w:r>
            <w:r w:rsidRPr="003E0D29">
              <w:rPr>
                <w:color w:val="000000"/>
              </w:rPr>
              <w:t xml:space="preserve">1, </w:t>
            </w:r>
            <w:r>
              <w:rPr>
                <w:color w:val="000000"/>
              </w:rPr>
              <w:t>В</w:t>
            </w:r>
          </w:p>
        </w:tc>
        <w:tc>
          <w:tcPr>
            <w:tcW w:w="2410" w:type="dxa"/>
            <w:vAlign w:val="center"/>
          </w:tcPr>
          <w:p w14:paraId="72A5C776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9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</w:t>
            </w:r>
            <w:r w:rsidRPr="003E0D29">
              <w:rPr>
                <w:color w:val="000000"/>
              </w:rPr>
              <w:t>2</w:t>
            </w:r>
          </w:p>
        </w:tc>
        <w:tc>
          <w:tcPr>
            <w:tcW w:w="1523" w:type="dxa"/>
            <w:vAlign w:val="center"/>
          </w:tcPr>
          <w:p w14:paraId="5CE1F07A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</w:rPr>
              <w:t>100</w:t>
            </w:r>
          </w:p>
        </w:tc>
        <w:tc>
          <w:tcPr>
            <w:tcW w:w="1524" w:type="dxa"/>
            <w:vAlign w:val="center"/>
          </w:tcPr>
          <w:p w14:paraId="62D366D6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1524" w:type="dxa"/>
            <w:vAlign w:val="center"/>
          </w:tcPr>
          <w:p w14:paraId="631D1CDF" w14:textId="1467B63F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24" w:type="dxa"/>
            <w:vAlign w:val="center"/>
          </w:tcPr>
          <w:p w14:paraId="6EE97DE3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</w:p>
        </w:tc>
      </w:tr>
      <w:tr w:rsidR="002021AA" w:rsidRPr="003E0D29" w14:paraId="5700DE59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2BF11304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U</w:t>
            </w:r>
            <w:r w:rsidRPr="003E0D29">
              <w:rPr>
                <w:color w:val="000000"/>
              </w:rPr>
              <w:t xml:space="preserve">2, </w:t>
            </w:r>
            <w:r>
              <w:rPr>
                <w:color w:val="000000"/>
              </w:rPr>
              <w:t>В</w:t>
            </w:r>
          </w:p>
        </w:tc>
        <w:tc>
          <w:tcPr>
            <w:tcW w:w="2410" w:type="dxa"/>
            <w:vAlign w:val="center"/>
          </w:tcPr>
          <w:p w14:paraId="5A734323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10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12</w:t>
            </w:r>
          </w:p>
        </w:tc>
        <w:tc>
          <w:tcPr>
            <w:tcW w:w="1523" w:type="dxa"/>
            <w:vAlign w:val="center"/>
          </w:tcPr>
          <w:p w14:paraId="12E388E2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14:paraId="3E07008C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524" w:type="dxa"/>
            <w:vAlign w:val="center"/>
          </w:tcPr>
          <w:p w14:paraId="2DACC869" w14:textId="69C758FD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>-120</w:t>
            </w:r>
          </w:p>
        </w:tc>
        <w:tc>
          <w:tcPr>
            <w:tcW w:w="1524" w:type="dxa"/>
            <w:vAlign w:val="center"/>
          </w:tcPr>
          <w:p w14:paraId="58913DE8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</w:tr>
      <w:tr w:rsidR="002021AA" w:rsidRPr="003E0D29" w14:paraId="2C871A85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575ED9D7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U3</w:t>
            </w:r>
            <w:r w:rsidRPr="003E0D29"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В</w:t>
            </w:r>
          </w:p>
        </w:tc>
        <w:tc>
          <w:tcPr>
            <w:tcW w:w="2410" w:type="dxa"/>
            <w:vAlign w:val="center"/>
          </w:tcPr>
          <w:p w14:paraId="6CD80151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11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</w:t>
            </w:r>
            <w:r w:rsidRPr="003E0D29">
              <w:rPr>
                <w:color w:val="000000"/>
              </w:rPr>
              <w:t>2</w:t>
            </w:r>
          </w:p>
        </w:tc>
        <w:tc>
          <w:tcPr>
            <w:tcW w:w="1523" w:type="dxa"/>
            <w:vAlign w:val="center"/>
          </w:tcPr>
          <w:p w14:paraId="35B77610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14:paraId="5A39248B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524" w:type="dxa"/>
            <w:vAlign w:val="center"/>
          </w:tcPr>
          <w:p w14:paraId="5D3BD571" w14:textId="1FADD46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524" w:type="dxa"/>
            <w:vAlign w:val="center"/>
          </w:tcPr>
          <w:p w14:paraId="5B782DEF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</w:tr>
      <w:tr w:rsidR="002021AA" w:rsidRPr="003E0D29" w14:paraId="27D4D5C5" w14:textId="77777777" w:rsidTr="00EB584C">
        <w:trPr>
          <w:trHeight w:val="340"/>
        </w:trPr>
        <w:tc>
          <w:tcPr>
            <w:tcW w:w="1730" w:type="dxa"/>
            <w:vAlign w:val="center"/>
          </w:tcPr>
          <w:p w14:paraId="56111AFC" w14:textId="095AC2F8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U4</w:t>
            </w:r>
            <w:r w:rsidRPr="003E0D29"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В</w:t>
            </w:r>
          </w:p>
        </w:tc>
        <w:tc>
          <w:tcPr>
            <w:tcW w:w="2410" w:type="dxa"/>
            <w:vAlign w:val="center"/>
          </w:tcPr>
          <w:p w14:paraId="69451800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>
              <w:rPr>
                <w:color w:val="000000"/>
                <w:lang w:val="en-US"/>
              </w:rPr>
              <w:t>13</w:t>
            </w:r>
            <w:r w:rsidRPr="003E0D29">
              <w:rPr>
                <w:color w:val="000000"/>
              </w:rPr>
              <w:t xml:space="preserve">, </w:t>
            </w:r>
            <w:r w:rsidRPr="003E0D29">
              <w:rPr>
                <w:color w:val="000000"/>
                <w:lang w:val="en-US"/>
              </w:rPr>
              <w:t>XT</w:t>
            </w:r>
            <w:r w:rsidRPr="003E0D29">
              <w:rPr>
                <w:color w:val="000000"/>
              </w:rPr>
              <w:t>1:</w:t>
            </w:r>
            <w:r w:rsidRPr="003E0D2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4</w:t>
            </w:r>
          </w:p>
        </w:tc>
        <w:tc>
          <w:tcPr>
            <w:tcW w:w="1523" w:type="dxa"/>
            <w:vAlign w:val="center"/>
          </w:tcPr>
          <w:p w14:paraId="1AB6ABC4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</w:rPr>
            </w:pPr>
            <w:r w:rsidRPr="003E0D29">
              <w:rPr>
                <w:color w:val="000000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14:paraId="6CE84A07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524" w:type="dxa"/>
            <w:vAlign w:val="center"/>
          </w:tcPr>
          <w:p w14:paraId="266CE7DB" w14:textId="0597CCA8" w:rsidR="002021AA" w:rsidRPr="002021AA" w:rsidRDefault="002021AA" w:rsidP="002021AA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524" w:type="dxa"/>
            <w:vAlign w:val="center"/>
          </w:tcPr>
          <w:p w14:paraId="3B077308" w14:textId="77777777" w:rsidR="002021AA" w:rsidRPr="003E0D29" w:rsidRDefault="002021AA" w:rsidP="002021AA">
            <w:pPr>
              <w:ind w:firstLine="0"/>
              <w:jc w:val="center"/>
              <w:rPr>
                <w:color w:val="000000"/>
                <w:lang w:val="en-US"/>
              </w:rPr>
            </w:pPr>
          </w:p>
        </w:tc>
      </w:tr>
    </w:tbl>
    <w:p w14:paraId="285AA821" w14:textId="77777777" w:rsidR="00192C7A" w:rsidRPr="009350BD" w:rsidRDefault="00192C7A" w:rsidP="00EB584C">
      <w:pPr>
        <w:pStyle w:val="1"/>
        <w:spacing w:before="120" w:after="0" w:line="300" w:lineRule="auto"/>
        <w:ind w:left="0" w:firstLine="567"/>
        <w:rPr>
          <w:caps/>
        </w:rPr>
      </w:pPr>
      <w:bookmarkStart w:id="9" w:name="_Toc120527596"/>
      <w:bookmarkStart w:id="10" w:name="_Toc127201865"/>
      <w:bookmarkStart w:id="11" w:name="_Toc137651715"/>
      <w:r w:rsidRPr="009350BD">
        <w:t xml:space="preserve">Комплексная проверка </w:t>
      </w:r>
      <w:bookmarkEnd w:id="9"/>
      <w:r w:rsidRPr="009350BD">
        <w:t>шкафа</w:t>
      </w:r>
      <w:bookmarkEnd w:id="10"/>
      <w:bookmarkEnd w:id="11"/>
    </w:p>
    <w:p w14:paraId="38F0C810" w14:textId="77777777" w:rsidR="00192C7A" w:rsidRPr="00710C9D" w:rsidRDefault="00192C7A" w:rsidP="00EB584C">
      <w:pPr>
        <w:pStyle w:val="2"/>
        <w:tabs>
          <w:tab w:val="clear" w:pos="993"/>
          <w:tab w:val="left" w:pos="1276"/>
        </w:tabs>
        <w:spacing w:before="120" w:after="0" w:line="300" w:lineRule="auto"/>
        <w:ind w:left="0" w:firstLine="567"/>
        <w:jc w:val="left"/>
      </w:pPr>
      <w:bookmarkStart w:id="12" w:name="_Toc127201866"/>
      <w:bookmarkStart w:id="13" w:name="_Toc137651716"/>
      <w:r w:rsidRPr="00710C9D">
        <w:t>Проверка оперативного включения выключателя</w:t>
      </w:r>
      <w:bookmarkEnd w:id="12"/>
      <w:bookmarkEnd w:id="13"/>
    </w:p>
    <w:p w14:paraId="0837F1FF" w14:textId="58BA5659" w:rsidR="00192C7A" w:rsidRPr="008C5C54" w:rsidRDefault="00192C7A" w:rsidP="00EB584C">
      <w:pPr>
        <w:pStyle w:val="affd"/>
        <w:spacing w:before="0" w:line="300" w:lineRule="auto"/>
        <w:ind w:left="0" w:firstLine="567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653E0D">
        <w:rPr>
          <w:rFonts w:eastAsia="Calibri" w:cs="Times New Roman"/>
          <w:noProof/>
          <w:szCs w:val="24"/>
          <w:lang w:val="x-none" w:bidi="en-US"/>
        </w:rPr>
        <w:t>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653E0D">
        <w:rPr>
          <w:rFonts w:eastAsia="Calibri" w:cs="Times New Roman"/>
          <w:noProof/>
          <w:szCs w:val="24"/>
          <w:lang w:val="x-none" w:bidi="en-US"/>
        </w:rPr>
        <w:t>1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8C5C54">
        <w:t xml:space="preserve">Результаты проверки </w:t>
      </w:r>
      <w:r>
        <w:rPr>
          <w:rFonts w:cs="Times New Roman"/>
        </w:rPr>
        <w:t>оперативного включения выключателя</w:t>
      </w:r>
    </w:p>
    <w:tbl>
      <w:tblPr>
        <w:tblStyle w:val="afc"/>
        <w:tblW w:w="4948" w:type="pct"/>
        <w:tblInd w:w="108" w:type="dxa"/>
        <w:tblLook w:val="04A0" w:firstRow="1" w:lastRow="0" w:firstColumn="1" w:lastColumn="0" w:noHBand="0" w:noVBand="1"/>
      </w:tblPr>
      <w:tblGrid>
        <w:gridCol w:w="3828"/>
        <w:gridCol w:w="4633"/>
        <w:gridCol w:w="1853"/>
      </w:tblGrid>
      <w:tr w:rsidR="00EB584C" w:rsidRPr="008C5C54" w14:paraId="68DE1FB2" w14:textId="77777777" w:rsidTr="00EA1894">
        <w:trPr>
          <w:trHeight w:val="46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CEE9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75D8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B7F5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EB584C" w:rsidRPr="008C5C54" w14:paraId="3108CEC0" w14:textId="77777777" w:rsidTr="00EA1894">
        <w:trPr>
          <w:trHeight w:val="171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F5EE7E" w14:textId="57842467" w:rsidR="00EB584C" w:rsidRPr="007913CB" w:rsidRDefault="00EB584C" w:rsidP="00EA1894">
            <w:pPr>
              <w:ind w:firstLine="0"/>
              <w:jc w:val="left"/>
            </w:pPr>
            <w:r>
              <w:t>Включение от кнопок управления</w:t>
            </w:r>
            <w:r>
              <w:br/>
              <w:t>на ИЧМ контроллера</w:t>
            </w:r>
            <w:r w:rsidR="00EA1894">
              <w:t xml:space="preserve"> или по дискретному входу</w:t>
            </w:r>
            <w:r w:rsidR="00EA1894">
              <w:br/>
              <w:t>(</w:t>
            </w:r>
            <w:r w:rsidR="00EA1894">
              <w:rPr>
                <w:lang w:val="en-US"/>
              </w:rPr>
              <w:t>XT</w:t>
            </w:r>
            <w:r w:rsidR="00EA1894" w:rsidRPr="00EA1894">
              <w:t xml:space="preserve">1:16, </w:t>
            </w:r>
            <w:r w:rsidR="00EA1894">
              <w:rPr>
                <w:lang w:val="en-US"/>
              </w:rPr>
              <w:t>XT</w:t>
            </w:r>
            <w:r w:rsidR="00EA1894" w:rsidRPr="00EA1894">
              <w:t>1:32</w:t>
            </w:r>
            <w:r w:rsidR="00EA1894">
              <w:t>)</w:t>
            </w:r>
          </w:p>
        </w:tc>
        <w:tc>
          <w:tcPr>
            <w:tcW w:w="46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CB3C8E" w14:textId="77777777" w:rsidR="00EB584C" w:rsidRDefault="00EB584C" w:rsidP="00296236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  <w:p w14:paraId="5A4ACE2E" w14:textId="0611E7B0" w:rsidR="00EB584C" w:rsidRPr="007913CB" w:rsidRDefault="00EB584C" w:rsidP="00D862CC">
            <w:pPr>
              <w:ind w:firstLine="0"/>
              <w:jc w:val="left"/>
            </w:pPr>
            <w:r>
              <w:t>(</w:t>
            </w:r>
            <w:r>
              <w:rPr>
                <w:lang w:val="en-US"/>
              </w:rPr>
              <w:t>XT</w:t>
            </w:r>
            <w:r w:rsidR="00D862CC">
              <w:t>1:7</w:t>
            </w:r>
            <w:r w:rsidRPr="00EA1894">
              <w:t xml:space="preserve">0, </w:t>
            </w:r>
            <w:r>
              <w:rPr>
                <w:lang w:val="en-US"/>
              </w:rPr>
              <w:t>XT</w:t>
            </w:r>
            <w:r w:rsidRPr="00EA1894">
              <w:t>1:</w:t>
            </w:r>
            <w:r w:rsidR="00D862CC">
              <w:t>76</w:t>
            </w:r>
            <w:r>
              <w:t>)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D49946" w14:textId="77777777" w:rsidR="00EB584C" w:rsidRPr="007913CB" w:rsidRDefault="00EB584C" w:rsidP="00296236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14:paraId="5C6BC1BF" w14:textId="77777777" w:rsidR="00192C7A" w:rsidRPr="00710C9D" w:rsidRDefault="00192C7A" w:rsidP="00192C7A">
      <w:pPr>
        <w:pStyle w:val="2"/>
        <w:tabs>
          <w:tab w:val="clear" w:pos="993"/>
          <w:tab w:val="left" w:pos="1276"/>
        </w:tabs>
        <w:spacing w:before="120" w:after="0" w:line="300" w:lineRule="auto"/>
        <w:ind w:left="0" w:firstLine="709"/>
        <w:jc w:val="left"/>
      </w:pPr>
      <w:bookmarkStart w:id="14" w:name="_Toc127201867"/>
      <w:bookmarkStart w:id="15" w:name="_Toc137651717"/>
      <w:r w:rsidRPr="00710C9D">
        <w:t>П</w:t>
      </w:r>
      <w:r>
        <w:t>роверка оперативного от</w:t>
      </w:r>
      <w:r w:rsidRPr="00710C9D">
        <w:t>ключения выключателя</w:t>
      </w:r>
      <w:bookmarkEnd w:id="14"/>
      <w:bookmarkEnd w:id="15"/>
    </w:p>
    <w:p w14:paraId="2CF4B0E7" w14:textId="1A0121DE" w:rsidR="00192C7A" w:rsidRPr="008C5C54" w:rsidRDefault="00192C7A" w:rsidP="00192C7A">
      <w:pPr>
        <w:pStyle w:val="affd"/>
        <w:spacing w:before="0" w:line="300" w:lineRule="auto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653E0D">
        <w:rPr>
          <w:rFonts w:eastAsia="Calibri" w:cs="Times New Roman"/>
          <w:noProof/>
          <w:szCs w:val="24"/>
          <w:lang w:val="x-none" w:bidi="en-US"/>
        </w:rPr>
        <w:t>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653E0D">
        <w:rPr>
          <w:rFonts w:eastAsia="Calibri" w:cs="Times New Roman"/>
          <w:noProof/>
          <w:szCs w:val="24"/>
          <w:lang w:val="x-none" w:bidi="en-US"/>
        </w:rPr>
        <w:t>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8C5C54">
        <w:t xml:space="preserve">Результаты проверки </w:t>
      </w:r>
      <w:r>
        <w:rPr>
          <w:rFonts w:cs="Times New Roman"/>
        </w:rPr>
        <w:t>оперативного отключения выключателя</w:t>
      </w:r>
    </w:p>
    <w:tbl>
      <w:tblPr>
        <w:tblStyle w:val="afc"/>
        <w:tblW w:w="4948" w:type="pct"/>
        <w:tblInd w:w="108" w:type="dxa"/>
        <w:tblLook w:val="04A0" w:firstRow="1" w:lastRow="0" w:firstColumn="1" w:lastColumn="0" w:noHBand="0" w:noVBand="1"/>
      </w:tblPr>
      <w:tblGrid>
        <w:gridCol w:w="3828"/>
        <w:gridCol w:w="4633"/>
        <w:gridCol w:w="1853"/>
      </w:tblGrid>
      <w:tr w:rsidR="00EB584C" w:rsidRPr="008C5C54" w14:paraId="1DBEAB78" w14:textId="77777777" w:rsidTr="00EA1894">
        <w:trPr>
          <w:trHeight w:val="46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8937D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F02EA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969" w14:textId="77777777" w:rsidR="00EB584C" w:rsidRPr="007913CB" w:rsidRDefault="00EB584C" w:rsidP="0029623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EB584C" w:rsidRPr="008C5C54" w14:paraId="77DF433B" w14:textId="77777777" w:rsidTr="00EA1894">
        <w:trPr>
          <w:trHeight w:val="171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6F48AE" w14:textId="12A7B210" w:rsidR="00EB584C" w:rsidRPr="006F0DF7" w:rsidRDefault="00EB584C" w:rsidP="00EA1894">
            <w:pPr>
              <w:ind w:firstLine="0"/>
              <w:jc w:val="left"/>
            </w:pPr>
            <w:r>
              <w:t>О</w:t>
            </w:r>
            <w:r w:rsidRPr="006F0DF7">
              <w:t>тключение от кнопок управления на ИЧМ контроллера</w:t>
            </w:r>
            <w:r w:rsidR="00EA1894">
              <w:t xml:space="preserve"> или по дискретному входу</w:t>
            </w:r>
            <w:r w:rsidR="00EA1894">
              <w:br/>
              <w:t>(</w:t>
            </w:r>
            <w:r w:rsidR="00EA1894">
              <w:rPr>
                <w:lang w:val="en-US"/>
              </w:rPr>
              <w:t>XT</w:t>
            </w:r>
            <w:r w:rsidR="00EA1894" w:rsidRPr="00EA1894">
              <w:t xml:space="preserve">1:16, </w:t>
            </w:r>
            <w:r w:rsidR="00EA1894">
              <w:rPr>
                <w:lang w:val="en-US"/>
              </w:rPr>
              <w:t>XT</w:t>
            </w:r>
            <w:r w:rsidR="00EA1894" w:rsidRPr="00EA1894">
              <w:t>1:33</w:t>
            </w:r>
            <w:r w:rsidR="00EA1894">
              <w:t>)</w:t>
            </w:r>
          </w:p>
        </w:tc>
        <w:tc>
          <w:tcPr>
            <w:tcW w:w="46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440F22" w14:textId="77777777" w:rsidR="00EB584C" w:rsidRPr="006F0DF7" w:rsidRDefault="00EB584C" w:rsidP="00296236">
            <w:pPr>
              <w:ind w:firstLine="0"/>
              <w:jc w:val="left"/>
            </w:pPr>
            <w:r w:rsidRPr="006F0DF7">
              <w:t>Выключатель переходит в отключенное положение.</w:t>
            </w:r>
          </w:p>
          <w:p w14:paraId="11466342" w14:textId="77777777" w:rsidR="00EB584C" w:rsidRDefault="00EB584C" w:rsidP="00D862CC">
            <w:pPr>
              <w:ind w:firstLine="0"/>
              <w:jc w:val="left"/>
            </w:pPr>
            <w:r>
              <w:t>(</w:t>
            </w:r>
            <w:r>
              <w:rPr>
                <w:lang w:val="en-US"/>
              </w:rPr>
              <w:t>XT1:</w:t>
            </w:r>
            <w:r w:rsidR="00D862CC">
              <w:t>70</w:t>
            </w:r>
            <w:r>
              <w:rPr>
                <w:lang w:val="en-US"/>
              </w:rPr>
              <w:t>, XT1:</w:t>
            </w:r>
            <w:r w:rsidR="00D862CC">
              <w:t>85</w:t>
            </w:r>
            <w:r>
              <w:t>)</w:t>
            </w:r>
            <w:bookmarkStart w:id="16" w:name="_GoBack"/>
            <w:bookmarkEnd w:id="16"/>
          </w:p>
          <w:p w14:paraId="6BCBFFB7" w14:textId="1BCA653F" w:rsidR="00D862CC" w:rsidRPr="00C127EB" w:rsidRDefault="00D862CC" w:rsidP="00D862CC">
            <w:pPr>
              <w:ind w:firstLine="0"/>
              <w:jc w:val="left"/>
              <w:rPr>
                <w:highlight w:val="yellow"/>
              </w:rPr>
            </w:pPr>
            <w:r>
              <w:t>(</w:t>
            </w:r>
            <w:r>
              <w:rPr>
                <w:lang w:val="en-US"/>
              </w:rPr>
              <w:t>XT1:</w:t>
            </w:r>
            <w:r>
              <w:t>9</w:t>
            </w:r>
            <w:r>
              <w:t>0</w:t>
            </w:r>
            <w:r>
              <w:rPr>
                <w:lang w:val="en-US"/>
              </w:rPr>
              <w:t>, XT1:</w:t>
            </w:r>
            <w:r>
              <w:t>102</w:t>
            </w:r>
            <w:r>
              <w:t>)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1E0CD7" w14:textId="77777777" w:rsidR="00EB584C" w:rsidRPr="00C127EB" w:rsidRDefault="00EB584C" w:rsidP="00296236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7FB716E5" w14:textId="77777777" w:rsidR="00D00D53" w:rsidRPr="00C059E2" w:rsidRDefault="00D00D53" w:rsidP="00D00D53"/>
    <w:p w14:paraId="7FB716E6" w14:textId="77777777" w:rsidR="00E24E51" w:rsidRPr="00C059E2" w:rsidRDefault="00E24E51" w:rsidP="00D00D53">
      <w:pPr>
        <w:sectPr w:rsidR="00E24E51" w:rsidRPr="00C059E2" w:rsidSect="00D1162F">
          <w:headerReference w:type="first" r:id="rId12"/>
          <w:pgSz w:w="11906" w:h="16838" w:code="9"/>
          <w:pgMar w:top="535" w:right="566" w:bottom="1134" w:left="1134" w:header="139" w:footer="2529" w:gutter="0"/>
          <w:cols w:space="708"/>
          <w:titlePg/>
          <w:docGrid w:linePitch="360"/>
        </w:sectPr>
      </w:pPr>
    </w:p>
    <w:p w14:paraId="7FB716E7" w14:textId="313A92C9" w:rsidR="00C37C9A" w:rsidRPr="00C059E2" w:rsidRDefault="00C37C9A" w:rsidP="00743787">
      <w:pPr>
        <w:pStyle w:val="1"/>
        <w:ind w:firstLine="851"/>
      </w:pPr>
      <w:bookmarkStart w:id="17" w:name="_Toc137651718"/>
      <w:r w:rsidRPr="00C059E2">
        <w:lastRenderedPageBreak/>
        <w:t xml:space="preserve">Результаты </w:t>
      </w:r>
      <w:r w:rsidRPr="00C35989">
        <w:t>испытаний</w:t>
      </w:r>
      <w:bookmarkEnd w:id="17"/>
    </w:p>
    <w:p w14:paraId="47BDC05A" w14:textId="7A6872E5" w:rsidR="001B368D" w:rsidRDefault="001B368D" w:rsidP="00743787">
      <w:pPr>
        <w:pStyle w:val="2"/>
      </w:pPr>
      <w:bookmarkStart w:id="18" w:name="_Toc115168064"/>
      <w:bookmarkStart w:id="19" w:name="_Toc137651719"/>
      <w:r w:rsidRPr="00743787">
        <w:t>Результаты</w:t>
      </w:r>
      <w:r w:rsidRPr="00C059E2">
        <w:t xml:space="preserve"> </w:t>
      </w:r>
      <w:r w:rsidR="009153CE">
        <w:rPr>
          <w:lang w:val="ru-RU"/>
        </w:rPr>
        <w:t>испытаний</w:t>
      </w:r>
      <w:r w:rsidRPr="00C059E2">
        <w:t xml:space="preserve"> уставок срабатывания коэффициентов возврата и погрешностей измерительных органов</w:t>
      </w:r>
      <w:bookmarkEnd w:id="18"/>
      <w:bookmarkEnd w:id="19"/>
    </w:p>
    <w:p w14:paraId="1EB0C2EF" w14:textId="548CDBE6" w:rsidR="002B34B2" w:rsidRPr="00C059E2" w:rsidRDefault="00392EE4" w:rsidP="00743787">
      <w:pPr>
        <w:pStyle w:val="3"/>
      </w:pPr>
      <w:bookmarkStart w:id="20" w:name="_Toc137651720"/>
      <w:r w:rsidRPr="00743787">
        <w:t>Испытание</w:t>
      </w:r>
      <w:r w:rsidRPr="00392EE4">
        <w:t xml:space="preserve"> ИО УРОВ</w:t>
      </w:r>
      <w:bookmarkEnd w:id="20"/>
    </w:p>
    <w:p w14:paraId="081A1E07" w14:textId="3D72B450" w:rsidR="001B368D" w:rsidRPr="006A3F58" w:rsidRDefault="001B368D" w:rsidP="00743787">
      <w:pPr>
        <w:pStyle w:val="affd"/>
      </w:pPr>
      <w:r w:rsidRPr="00C059E2">
        <w:t xml:space="preserve">Таблица </w:t>
      </w:r>
      <w:r w:rsidR="002E724C">
        <w:fldChar w:fldCharType="begin"/>
      </w:r>
      <w:r w:rsidR="002E724C">
        <w:instrText xml:space="preserve"> STYLEREF 1 \s </w:instrText>
      </w:r>
      <w:r w:rsidR="002E724C">
        <w:fldChar w:fldCharType="separate"/>
      </w:r>
      <w:r w:rsidR="00653E0D">
        <w:rPr>
          <w:noProof/>
        </w:rPr>
        <w:t>3</w:t>
      </w:r>
      <w:r w:rsidR="002E724C">
        <w:rPr>
          <w:noProof/>
        </w:rPr>
        <w:fldChar w:fldCharType="end"/>
      </w:r>
      <w:r w:rsidRPr="00C059E2">
        <w:t>.</w:t>
      </w:r>
      <w:r w:rsidR="002E724C">
        <w:fldChar w:fldCharType="begin"/>
      </w:r>
      <w:r w:rsidR="002E724C">
        <w:instrText xml:space="preserve"> SEQ Таблица \* ARABIC \s 1 </w:instrText>
      </w:r>
      <w:r w:rsidR="002E724C">
        <w:fldChar w:fldCharType="separate"/>
      </w:r>
      <w:r w:rsidR="00653E0D">
        <w:rPr>
          <w:noProof/>
        </w:rPr>
        <w:t>1</w:t>
      </w:r>
      <w:r w:rsidR="002E724C">
        <w:rPr>
          <w:noProof/>
        </w:rPr>
        <w:fldChar w:fldCharType="end"/>
      </w:r>
      <w:r w:rsidRPr="00C059E2">
        <w:rPr>
          <w:noProof/>
        </w:rPr>
        <w:t xml:space="preserve"> </w:t>
      </w:r>
      <w:r w:rsidRPr="00C059E2">
        <w:t xml:space="preserve">– Результаты проверки </w:t>
      </w:r>
      <w:r w:rsidR="00FF5DF2" w:rsidRPr="00FF5DF2">
        <w:t>ИО УРОВ</w:t>
      </w:r>
      <w:r w:rsidR="006A3F58">
        <w:t xml:space="preserve"> для </w:t>
      </w:r>
      <w:r w:rsidR="006A3F58" w:rsidRPr="00ED1830">
        <w:t>I</w:t>
      </w:r>
      <w:r w:rsidR="006A3F58" w:rsidRPr="00ED1830">
        <w:rPr>
          <w:vertAlign w:val="subscript"/>
        </w:rPr>
        <w:t>ном</w:t>
      </w:r>
      <w:r w:rsidR="006A3F58">
        <w:rPr>
          <w:vertAlign w:val="subscript"/>
        </w:rPr>
        <w:t xml:space="preserve"> </w:t>
      </w:r>
      <w:r w:rsidR="007C2A5C">
        <w:t>= 1</w:t>
      </w:r>
      <w:r w:rsidR="006A3F58" w:rsidRPr="006A3F58">
        <w:t xml:space="preserve"> А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729"/>
        <w:gridCol w:w="1127"/>
        <w:gridCol w:w="1121"/>
        <w:gridCol w:w="1124"/>
        <w:gridCol w:w="7"/>
        <w:gridCol w:w="1118"/>
        <w:gridCol w:w="6"/>
        <w:gridCol w:w="1118"/>
        <w:gridCol w:w="6"/>
        <w:gridCol w:w="1121"/>
        <w:gridCol w:w="1049"/>
        <w:gridCol w:w="1052"/>
        <w:gridCol w:w="1049"/>
        <w:gridCol w:w="1052"/>
        <w:gridCol w:w="1052"/>
        <w:gridCol w:w="844"/>
        <w:gridCol w:w="747"/>
        <w:gridCol w:w="747"/>
      </w:tblGrid>
      <w:tr w:rsidR="007C2A5C" w:rsidRPr="00C059E2" w14:paraId="19BB5709" w14:textId="77777777" w:rsidTr="000A0BF9">
        <w:trPr>
          <w:trHeight w:val="180"/>
        </w:trPr>
        <w:tc>
          <w:tcPr>
            <w:tcW w:w="242" w:type="pct"/>
            <w:vMerge w:val="restart"/>
            <w:vAlign w:val="center"/>
          </w:tcPr>
          <w:p w14:paraId="09ACD66F" w14:textId="2AE1D6C8" w:rsidR="007C2A5C" w:rsidRPr="00C059E2" w:rsidRDefault="007C2A5C" w:rsidP="000A0BF9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I</w:t>
            </w:r>
            <w:r>
              <w:rPr>
                <w:b/>
                <w:sz w:val="20"/>
                <w:szCs w:val="20"/>
              </w:rPr>
              <w:t>0</w:t>
            </w:r>
            <w:r w:rsidRPr="00C059E2">
              <w:rPr>
                <w:b/>
                <w:sz w:val="20"/>
                <w:szCs w:val="20"/>
              </w:rPr>
              <w:t>_</w:t>
            </w:r>
            <w:r w:rsidRPr="00C059E2">
              <w:rPr>
                <w:b/>
                <w:sz w:val="20"/>
                <w:szCs w:val="20"/>
                <w:lang w:val="en-US"/>
              </w:rPr>
              <w:t>set</w:t>
            </w:r>
          </w:p>
        </w:tc>
        <w:tc>
          <w:tcPr>
            <w:tcW w:w="746" w:type="pct"/>
            <w:gridSpan w:val="2"/>
            <w:vAlign w:val="center"/>
          </w:tcPr>
          <w:p w14:paraId="46AB0FFB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748" w:type="pct"/>
            <w:gridSpan w:val="4"/>
            <w:vAlign w:val="center"/>
          </w:tcPr>
          <w:p w14:paraId="2B90D7BE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745" w:type="pct"/>
            <w:gridSpan w:val="3"/>
            <w:vAlign w:val="center"/>
          </w:tcPr>
          <w:p w14:paraId="6EB15968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743" w:type="pct"/>
            <w:gridSpan w:val="5"/>
            <w:vAlign w:val="center"/>
          </w:tcPr>
          <w:p w14:paraId="02416170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80" w:type="pct"/>
            <w:vMerge w:val="restart"/>
            <w:vAlign w:val="center"/>
          </w:tcPr>
          <w:p w14:paraId="2143A948" w14:textId="77777777" w:rsidR="007C2A5C" w:rsidRPr="00C059E2" w:rsidRDefault="007C2A5C" w:rsidP="000A0BF9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в.мин</w:t>
            </w:r>
          </w:p>
        </w:tc>
        <w:tc>
          <w:tcPr>
            <w:tcW w:w="496" w:type="pct"/>
            <w:gridSpan w:val="2"/>
            <w:vAlign w:val="center"/>
          </w:tcPr>
          <w:p w14:paraId="3BC1ED5A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7C2A5C" w:rsidRPr="00C059E2" w14:paraId="451E7C11" w14:textId="77777777" w:rsidTr="000A0BF9">
        <w:trPr>
          <w:trHeight w:val="296"/>
        </w:trPr>
        <w:tc>
          <w:tcPr>
            <w:tcW w:w="242" w:type="pct"/>
            <w:vMerge/>
            <w:vAlign w:val="center"/>
          </w:tcPr>
          <w:p w14:paraId="4306B6BB" w14:textId="77777777" w:rsidR="007C2A5C" w:rsidRPr="00C059E2" w:rsidRDefault="007C2A5C" w:rsidP="000A0BF9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4" w:type="pct"/>
            <w:vAlign w:val="center"/>
          </w:tcPr>
          <w:p w14:paraId="739D0231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72" w:type="pct"/>
            <w:vAlign w:val="center"/>
          </w:tcPr>
          <w:p w14:paraId="6969FEF8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75" w:type="pct"/>
            <w:gridSpan w:val="2"/>
            <w:vAlign w:val="center"/>
          </w:tcPr>
          <w:p w14:paraId="226762F6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73" w:type="pct"/>
            <w:gridSpan w:val="2"/>
            <w:vAlign w:val="center"/>
          </w:tcPr>
          <w:p w14:paraId="734C3C4C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73" w:type="pct"/>
            <w:gridSpan w:val="2"/>
            <w:vAlign w:val="center"/>
          </w:tcPr>
          <w:p w14:paraId="4EB23402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72" w:type="pct"/>
            <w:vAlign w:val="center"/>
          </w:tcPr>
          <w:p w14:paraId="25820912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48" w:type="pct"/>
            <w:vAlign w:val="center"/>
          </w:tcPr>
          <w:p w14:paraId="6E12FF1D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49" w:type="pct"/>
            <w:vAlign w:val="center"/>
          </w:tcPr>
          <w:p w14:paraId="69D1DD50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I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48" w:type="pct"/>
            <w:vAlign w:val="center"/>
          </w:tcPr>
          <w:p w14:paraId="332447EA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349" w:type="pct"/>
            <w:vAlign w:val="center"/>
          </w:tcPr>
          <w:p w14:paraId="11E7AD88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А</w:t>
            </w:r>
          </w:p>
        </w:tc>
        <w:tc>
          <w:tcPr>
            <w:tcW w:w="349" w:type="pct"/>
            <w:vAlign w:val="center"/>
          </w:tcPr>
          <w:p w14:paraId="7FF905DB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280" w:type="pct"/>
            <w:vMerge/>
            <w:vAlign w:val="center"/>
          </w:tcPr>
          <w:p w14:paraId="0F629F64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55898A7B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А</w:t>
            </w:r>
          </w:p>
        </w:tc>
        <w:tc>
          <w:tcPr>
            <w:tcW w:w="248" w:type="pct"/>
            <w:vAlign w:val="center"/>
          </w:tcPr>
          <w:p w14:paraId="189271A5" w14:textId="77777777" w:rsidR="007C2A5C" w:rsidRPr="00C059E2" w:rsidRDefault="007C2A5C" w:rsidP="000A0BF9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C81F32" w:rsidRPr="00C059E2" w14:paraId="6E29CF2C" w14:textId="77777777" w:rsidTr="000A0BF9">
        <w:trPr>
          <w:trHeight w:val="281"/>
        </w:trPr>
        <w:tc>
          <w:tcPr>
            <w:tcW w:w="5000" w:type="pct"/>
            <w:gridSpan w:val="18"/>
            <w:vAlign w:val="center"/>
          </w:tcPr>
          <w:p w14:paraId="32291C27" w14:textId="77777777" w:rsidR="00C81F32" w:rsidRPr="00C059E2" w:rsidRDefault="00C81F32" w:rsidP="000A0BF9">
            <w:pPr>
              <w:ind w:firstLine="0"/>
              <w:jc w:val="center"/>
              <w:rPr>
                <w:sz w:val="20"/>
                <w:szCs w:val="20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 w:rsidRPr="00C059E2">
              <w:rPr>
                <w:sz w:val="20"/>
                <w:szCs w:val="20"/>
                <w:lang w:val="en-US"/>
              </w:rPr>
              <w:t>I</w:t>
            </w:r>
            <w:r w:rsidRPr="00C059E2">
              <w:rPr>
                <w:sz w:val="20"/>
                <w:szCs w:val="20"/>
                <w:vertAlign w:val="subscript"/>
                <w:lang w:val="en-US"/>
              </w:rPr>
              <w:t>A</w:t>
            </w:r>
          </w:p>
        </w:tc>
      </w:tr>
      <w:tr w:rsidR="007C2A5C" w:rsidRPr="00C059E2" w14:paraId="5049B3FD" w14:textId="77777777" w:rsidTr="000A0BF9">
        <w:trPr>
          <w:trHeight w:val="70"/>
        </w:trPr>
        <w:tc>
          <w:tcPr>
            <w:tcW w:w="242" w:type="pct"/>
            <w:vAlign w:val="center"/>
          </w:tcPr>
          <w:p w14:paraId="5AE4795B" w14:textId="0495520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842730">
              <w:rPr>
                <w:sz w:val="20"/>
                <w:szCs w:val="20"/>
              </w:rPr>
              <w:t>,5</w:t>
            </w:r>
          </w:p>
        </w:tc>
        <w:tc>
          <w:tcPr>
            <w:tcW w:w="374" w:type="pct"/>
            <w:vAlign w:val="center"/>
          </w:tcPr>
          <w:p w14:paraId="0A107679" w14:textId="77D941A3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2" w:type="pct"/>
            <w:vAlign w:val="center"/>
          </w:tcPr>
          <w:p w14:paraId="349DAE57" w14:textId="1BED40BD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5" w:type="pct"/>
            <w:gridSpan w:val="2"/>
            <w:vAlign w:val="center"/>
          </w:tcPr>
          <w:p w14:paraId="203603CB" w14:textId="78E247E6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gridSpan w:val="2"/>
            <w:vAlign w:val="center"/>
          </w:tcPr>
          <w:p w14:paraId="533C4176" w14:textId="3CC551DC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gridSpan w:val="2"/>
            <w:vAlign w:val="center"/>
          </w:tcPr>
          <w:p w14:paraId="49A826FB" w14:textId="5B64956D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2" w:type="pct"/>
            <w:vAlign w:val="center"/>
          </w:tcPr>
          <w:p w14:paraId="52EC403A" w14:textId="66B57C0B" w:rsidR="007C2A5C" w:rsidRPr="0084273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7B4B898B" w14:textId="39300180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1BE89C19" w14:textId="088032F8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45B935A3" w14:textId="610B45C3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6D4B7DC9" w14:textId="7C5B990B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0425847B" w14:textId="2EF8081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2E580AEC" w14:textId="58A0E181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02A7C7F8" w14:textId="1BA65F40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79AF2C76" w14:textId="4F9B80BB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81F32" w:rsidRPr="00C059E2" w14:paraId="66E871D6" w14:textId="77777777" w:rsidTr="000A0BF9">
        <w:trPr>
          <w:trHeight w:val="281"/>
        </w:trPr>
        <w:tc>
          <w:tcPr>
            <w:tcW w:w="5000" w:type="pct"/>
            <w:gridSpan w:val="18"/>
            <w:vAlign w:val="center"/>
          </w:tcPr>
          <w:p w14:paraId="0134F004" w14:textId="77777777" w:rsidR="00C81F32" w:rsidRPr="00C059E2" w:rsidRDefault="00C81F32" w:rsidP="000A0BF9">
            <w:pPr>
              <w:ind w:firstLine="0"/>
              <w:jc w:val="center"/>
              <w:rPr>
                <w:sz w:val="20"/>
                <w:szCs w:val="20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 w:rsidRPr="00C059E2">
              <w:rPr>
                <w:sz w:val="20"/>
                <w:szCs w:val="20"/>
                <w:lang w:val="en-US"/>
              </w:rPr>
              <w:t>I</w:t>
            </w:r>
            <w:r w:rsidRPr="00C059E2">
              <w:rPr>
                <w:sz w:val="20"/>
                <w:szCs w:val="20"/>
                <w:vertAlign w:val="subscript"/>
              </w:rPr>
              <w:t>В</w:t>
            </w:r>
          </w:p>
        </w:tc>
      </w:tr>
      <w:tr w:rsidR="007C2A5C" w:rsidRPr="00C059E2" w14:paraId="7D7C05B8" w14:textId="77777777" w:rsidTr="000A0BF9">
        <w:trPr>
          <w:trHeight w:val="281"/>
        </w:trPr>
        <w:tc>
          <w:tcPr>
            <w:tcW w:w="242" w:type="pct"/>
            <w:vAlign w:val="center"/>
          </w:tcPr>
          <w:p w14:paraId="7E641B45" w14:textId="0FB28B6D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Pr="00842730">
              <w:rPr>
                <w:sz w:val="20"/>
                <w:szCs w:val="20"/>
              </w:rPr>
              <w:t>5</w:t>
            </w:r>
          </w:p>
        </w:tc>
        <w:tc>
          <w:tcPr>
            <w:tcW w:w="374" w:type="pct"/>
            <w:vAlign w:val="center"/>
          </w:tcPr>
          <w:p w14:paraId="61772D63" w14:textId="2626F1B1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2" w:type="pct"/>
            <w:vAlign w:val="center"/>
          </w:tcPr>
          <w:p w14:paraId="34150A9A" w14:textId="5C28D958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vAlign w:val="center"/>
          </w:tcPr>
          <w:p w14:paraId="26449568" w14:textId="74E3A474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gridSpan w:val="2"/>
            <w:vAlign w:val="center"/>
          </w:tcPr>
          <w:p w14:paraId="302479FE" w14:textId="06CCABB3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5" w:type="pct"/>
            <w:gridSpan w:val="3"/>
            <w:vAlign w:val="center"/>
          </w:tcPr>
          <w:p w14:paraId="0268DC7E" w14:textId="35C94E46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2" w:type="pct"/>
            <w:vAlign w:val="center"/>
          </w:tcPr>
          <w:p w14:paraId="0BDF91BD" w14:textId="2FD91361" w:rsidR="007C2A5C" w:rsidRPr="00FF5DF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01768E23" w14:textId="74F5FAF0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3C377ED3" w14:textId="1F78B64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380941A4" w14:textId="750D6F6E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5627FF7A" w14:textId="7E6EA06D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5780CF6C" w14:textId="50A8FFE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03A255DA" w14:textId="1932E5DD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05C44A17" w14:textId="02D0A412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565B092E" w14:textId="64B80625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81F32" w:rsidRPr="00C059E2" w14:paraId="49CFA2FC" w14:textId="77777777" w:rsidTr="000A0BF9">
        <w:trPr>
          <w:trHeight w:val="281"/>
        </w:trPr>
        <w:tc>
          <w:tcPr>
            <w:tcW w:w="5000" w:type="pct"/>
            <w:gridSpan w:val="18"/>
            <w:vAlign w:val="center"/>
          </w:tcPr>
          <w:p w14:paraId="36468100" w14:textId="77777777" w:rsidR="00C81F32" w:rsidRPr="00C059E2" w:rsidRDefault="00C81F32" w:rsidP="000A0BF9">
            <w:pPr>
              <w:ind w:firstLine="0"/>
              <w:jc w:val="center"/>
              <w:rPr>
                <w:sz w:val="20"/>
                <w:szCs w:val="20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 w:rsidRPr="00C059E2">
              <w:rPr>
                <w:sz w:val="20"/>
                <w:szCs w:val="20"/>
                <w:lang w:val="en-US"/>
              </w:rPr>
              <w:t>I</w:t>
            </w:r>
            <w:r w:rsidRPr="00C059E2">
              <w:rPr>
                <w:sz w:val="20"/>
                <w:szCs w:val="20"/>
                <w:vertAlign w:val="subscript"/>
              </w:rPr>
              <w:t>С</w:t>
            </w:r>
          </w:p>
        </w:tc>
      </w:tr>
      <w:tr w:rsidR="007C2A5C" w:rsidRPr="00C059E2" w14:paraId="14CAAE21" w14:textId="77777777" w:rsidTr="000A0BF9">
        <w:trPr>
          <w:trHeight w:val="281"/>
        </w:trPr>
        <w:tc>
          <w:tcPr>
            <w:tcW w:w="242" w:type="pct"/>
            <w:vAlign w:val="center"/>
          </w:tcPr>
          <w:p w14:paraId="3DAC6A0D" w14:textId="51998CD9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Pr="00842730">
              <w:rPr>
                <w:sz w:val="20"/>
                <w:szCs w:val="20"/>
              </w:rPr>
              <w:t>5</w:t>
            </w:r>
          </w:p>
        </w:tc>
        <w:tc>
          <w:tcPr>
            <w:tcW w:w="374" w:type="pct"/>
            <w:vAlign w:val="center"/>
          </w:tcPr>
          <w:p w14:paraId="1A6D39A9" w14:textId="5EC14688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2" w:type="pct"/>
            <w:vAlign w:val="center"/>
          </w:tcPr>
          <w:p w14:paraId="6B49C010" w14:textId="5E7C39C6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vAlign w:val="center"/>
          </w:tcPr>
          <w:p w14:paraId="075A2472" w14:textId="070B7B0C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gridSpan w:val="2"/>
            <w:vAlign w:val="center"/>
          </w:tcPr>
          <w:p w14:paraId="2834DBFE" w14:textId="3D5528D0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3" w:type="pct"/>
            <w:gridSpan w:val="2"/>
            <w:vAlign w:val="center"/>
          </w:tcPr>
          <w:p w14:paraId="0EE86A0E" w14:textId="30F18A58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vAlign w:val="center"/>
          </w:tcPr>
          <w:p w14:paraId="05395935" w14:textId="4EEB38DE" w:rsidR="007C2A5C" w:rsidRPr="00C20170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67B48D08" w14:textId="45D3187D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14934A3E" w14:textId="632CB971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8" w:type="pct"/>
            <w:vAlign w:val="center"/>
          </w:tcPr>
          <w:p w14:paraId="7193FA4C" w14:textId="3AE7A188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54F62447" w14:textId="6BD08E15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01DA9C93" w14:textId="589F2162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14:paraId="3AB572A4" w14:textId="7F541B10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5DFBE31B" w14:textId="19697FAF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23447860" w14:textId="0ABD40BE" w:rsidR="007C2A5C" w:rsidRPr="00C059E2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0DB51A4" w14:textId="3FBB825E" w:rsidR="007C2A5C" w:rsidRDefault="00A406E5" w:rsidP="00A406E5">
      <w:pPr>
        <w:rPr>
          <w:b/>
          <w:i/>
          <w:lang w:bidi="en-US"/>
        </w:rPr>
      </w:pPr>
      <w:r>
        <w:rPr>
          <w:lang w:bidi="en-US"/>
        </w:rPr>
        <w:t xml:space="preserve">Соответствие: </w:t>
      </w:r>
    </w:p>
    <w:p w14:paraId="285C1DA6" w14:textId="2CD612F9" w:rsidR="00392EE4" w:rsidRDefault="00275051" w:rsidP="00743787">
      <w:pPr>
        <w:pStyle w:val="3"/>
      </w:pPr>
      <w:bookmarkStart w:id="21" w:name="_Toc137651721"/>
      <w:r w:rsidRPr="00275051">
        <w:t>Испытание ИО контроля напряжения</w:t>
      </w:r>
      <w:bookmarkEnd w:id="21"/>
      <w:r w:rsidR="00392EE4" w:rsidRPr="009318A4">
        <w:t xml:space="preserve"> </w:t>
      </w:r>
    </w:p>
    <w:p w14:paraId="266A40AA" w14:textId="695BE4E5" w:rsidR="009C4E81" w:rsidRDefault="009C4E81" w:rsidP="00743787">
      <w:pPr>
        <w:pStyle w:val="4"/>
      </w:pPr>
      <w:r w:rsidRPr="00392EE4">
        <w:t xml:space="preserve">Испытание ИО </w:t>
      </w:r>
      <w:r w:rsidRPr="009C4E81">
        <w:t>максимального напряжения стороны 1</w:t>
      </w:r>
    </w:p>
    <w:p w14:paraId="1598C4EB" w14:textId="3D63619E" w:rsidR="00B243E0" w:rsidRPr="00C059E2" w:rsidRDefault="00B243E0" w:rsidP="00743787">
      <w:pPr>
        <w:pStyle w:val="affd"/>
      </w:pPr>
      <w:r w:rsidRPr="00C059E2">
        <w:t xml:space="preserve">Таблица </w:t>
      </w:r>
      <w:r w:rsidR="002E724C">
        <w:fldChar w:fldCharType="begin"/>
      </w:r>
      <w:r w:rsidR="002E724C">
        <w:instrText xml:space="preserve"> STYLEREF 1 \s </w:instrText>
      </w:r>
      <w:r w:rsidR="002E724C">
        <w:fldChar w:fldCharType="separate"/>
      </w:r>
      <w:r w:rsidR="00653E0D">
        <w:rPr>
          <w:noProof/>
        </w:rPr>
        <w:t>3</w:t>
      </w:r>
      <w:r w:rsidR="002E724C">
        <w:rPr>
          <w:noProof/>
        </w:rPr>
        <w:fldChar w:fldCharType="end"/>
      </w:r>
      <w:r w:rsidRPr="00C059E2">
        <w:t>.</w:t>
      </w:r>
      <w:r w:rsidR="002E724C">
        <w:fldChar w:fldCharType="begin"/>
      </w:r>
      <w:r w:rsidR="002E724C">
        <w:instrText xml:space="preserve"> SEQ Таблица \* ARABIC \s 1 </w:instrText>
      </w:r>
      <w:r w:rsidR="002E724C">
        <w:fldChar w:fldCharType="separate"/>
      </w:r>
      <w:r w:rsidR="00653E0D">
        <w:rPr>
          <w:noProof/>
        </w:rPr>
        <w:t>2</w:t>
      </w:r>
      <w:r w:rsidR="002E724C">
        <w:rPr>
          <w:noProof/>
        </w:rPr>
        <w:fldChar w:fldCharType="end"/>
      </w:r>
      <w:r w:rsidRPr="00C059E2">
        <w:rPr>
          <w:noProof/>
        </w:rPr>
        <w:t xml:space="preserve"> </w:t>
      </w:r>
      <w:r w:rsidRPr="00C059E2">
        <w:t xml:space="preserve">– Результаты </w:t>
      </w:r>
      <w:r>
        <w:t>испытания</w:t>
      </w:r>
      <w:r w:rsidRPr="00C059E2">
        <w:t xml:space="preserve"> </w:t>
      </w:r>
      <w:r>
        <w:t xml:space="preserve">ИО </w:t>
      </w:r>
      <w:r w:rsidRPr="00B243E0">
        <w:t>максимального напряжения стороны 1</w:t>
      </w:r>
    </w:p>
    <w:tbl>
      <w:tblPr>
        <w:tblStyle w:val="afc"/>
        <w:tblW w:w="5000" w:type="pct"/>
        <w:tblLayout w:type="fixed"/>
        <w:tblLook w:val="04A0" w:firstRow="1" w:lastRow="0" w:firstColumn="1" w:lastColumn="0" w:noHBand="0" w:noVBand="1"/>
      </w:tblPr>
      <w:tblGrid>
        <w:gridCol w:w="694"/>
        <w:gridCol w:w="1133"/>
        <w:gridCol w:w="1133"/>
        <w:gridCol w:w="1133"/>
        <w:gridCol w:w="1133"/>
        <w:gridCol w:w="1133"/>
        <w:gridCol w:w="1133"/>
        <w:gridCol w:w="1052"/>
        <w:gridCol w:w="1052"/>
        <w:gridCol w:w="1052"/>
        <w:gridCol w:w="1049"/>
        <w:gridCol w:w="6"/>
        <w:gridCol w:w="1055"/>
        <w:gridCol w:w="847"/>
        <w:gridCol w:w="708"/>
        <w:gridCol w:w="756"/>
      </w:tblGrid>
      <w:tr w:rsidR="007C2A5C" w:rsidRPr="00C059E2" w14:paraId="12D82BF8" w14:textId="77777777" w:rsidTr="007C2A5C">
        <w:trPr>
          <w:trHeight w:val="180"/>
        </w:trPr>
        <w:tc>
          <w:tcPr>
            <w:tcW w:w="230" w:type="pct"/>
            <w:vMerge w:val="restart"/>
            <w:vAlign w:val="center"/>
          </w:tcPr>
          <w:p w14:paraId="59AD2D38" w14:textId="0DDDCF50" w:rsidR="007C2A5C" w:rsidRPr="00C059E2" w:rsidRDefault="007C2A5C" w:rsidP="00C24EA2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</w:rPr>
              <w:t>_</w:t>
            </w:r>
            <w:r w:rsidRPr="00C059E2">
              <w:rPr>
                <w:b/>
                <w:sz w:val="20"/>
                <w:szCs w:val="20"/>
                <w:lang w:val="en-US"/>
              </w:rPr>
              <w:t>set</w:t>
            </w:r>
          </w:p>
        </w:tc>
        <w:tc>
          <w:tcPr>
            <w:tcW w:w="752" w:type="pct"/>
            <w:gridSpan w:val="2"/>
            <w:vAlign w:val="center"/>
          </w:tcPr>
          <w:p w14:paraId="63ACA5CB" w14:textId="77777777" w:rsidR="007C2A5C" w:rsidRPr="00C059E2" w:rsidRDefault="007C2A5C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752" w:type="pct"/>
            <w:gridSpan w:val="2"/>
            <w:vAlign w:val="center"/>
          </w:tcPr>
          <w:p w14:paraId="71613E86" w14:textId="77777777" w:rsidR="007C2A5C" w:rsidRPr="00C059E2" w:rsidRDefault="007C2A5C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752" w:type="pct"/>
            <w:gridSpan w:val="2"/>
            <w:vAlign w:val="center"/>
          </w:tcPr>
          <w:p w14:paraId="62F3B205" w14:textId="6F05011A" w:rsidR="007C2A5C" w:rsidRPr="00C059E2" w:rsidRDefault="007C2A5C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747" w:type="pct"/>
            <w:gridSpan w:val="6"/>
            <w:vAlign w:val="center"/>
          </w:tcPr>
          <w:p w14:paraId="3A01666C" w14:textId="77777777" w:rsidR="007C2A5C" w:rsidRPr="00C059E2" w:rsidRDefault="007C2A5C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81" w:type="pct"/>
            <w:vMerge w:val="restart"/>
            <w:vAlign w:val="center"/>
          </w:tcPr>
          <w:p w14:paraId="62C319B2" w14:textId="77777777" w:rsidR="007C2A5C" w:rsidRPr="00C059E2" w:rsidRDefault="007C2A5C" w:rsidP="007C2A5C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в.мин</w:t>
            </w:r>
          </w:p>
        </w:tc>
        <w:tc>
          <w:tcPr>
            <w:tcW w:w="486" w:type="pct"/>
            <w:gridSpan w:val="2"/>
            <w:vAlign w:val="center"/>
          </w:tcPr>
          <w:p w14:paraId="71BDA10C" w14:textId="77777777" w:rsidR="007C2A5C" w:rsidRPr="00C059E2" w:rsidRDefault="007C2A5C" w:rsidP="007C2A5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7C2A5C" w:rsidRPr="00C059E2" w14:paraId="3243AFED" w14:textId="77777777" w:rsidTr="007C2A5C">
        <w:trPr>
          <w:trHeight w:val="296"/>
        </w:trPr>
        <w:tc>
          <w:tcPr>
            <w:tcW w:w="230" w:type="pct"/>
            <w:vMerge/>
            <w:vAlign w:val="center"/>
          </w:tcPr>
          <w:p w14:paraId="0A1B7E12" w14:textId="77777777" w:rsidR="007C2A5C" w:rsidRPr="00C059E2" w:rsidRDefault="007C2A5C" w:rsidP="00E732D1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6" w:type="pct"/>
            <w:vAlign w:val="center"/>
          </w:tcPr>
          <w:p w14:paraId="5BC03C1F" w14:textId="7807A3EB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6" w:type="pct"/>
            <w:vAlign w:val="center"/>
          </w:tcPr>
          <w:p w14:paraId="78CF6B51" w14:textId="3219BF0D" w:rsidR="007C2A5C" w:rsidRPr="00C059E2" w:rsidRDefault="007C2A5C" w:rsidP="00A406E5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76" w:type="pct"/>
            <w:vAlign w:val="center"/>
          </w:tcPr>
          <w:p w14:paraId="4854FE82" w14:textId="5B3A405D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6" w:type="pct"/>
            <w:vAlign w:val="center"/>
          </w:tcPr>
          <w:p w14:paraId="7FB49345" w14:textId="5A41C36D" w:rsidR="007C2A5C" w:rsidRPr="00C059E2" w:rsidRDefault="007C2A5C" w:rsidP="00A406E5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76" w:type="pct"/>
            <w:vAlign w:val="center"/>
          </w:tcPr>
          <w:p w14:paraId="4D82BA4C" w14:textId="55A4ADB0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6" w:type="pct"/>
            <w:vAlign w:val="center"/>
          </w:tcPr>
          <w:p w14:paraId="0B1C9B95" w14:textId="0C25E9DE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49" w:type="pct"/>
            <w:vAlign w:val="center"/>
          </w:tcPr>
          <w:p w14:paraId="63896A9C" w14:textId="72025714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49" w:type="pct"/>
            <w:vAlign w:val="center"/>
          </w:tcPr>
          <w:p w14:paraId="29CBC774" w14:textId="76BA6A62" w:rsidR="007C2A5C" w:rsidRPr="00C059E2" w:rsidRDefault="007C2A5C" w:rsidP="00A406E5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49" w:type="pct"/>
            <w:vAlign w:val="center"/>
          </w:tcPr>
          <w:p w14:paraId="09AF6C62" w14:textId="77777777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348" w:type="pct"/>
            <w:vAlign w:val="center"/>
          </w:tcPr>
          <w:p w14:paraId="29DDAAC5" w14:textId="4380CB0D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>
              <w:rPr>
                <w:rFonts w:eastAsia="Times New Roman"/>
                <w:b/>
                <w:sz w:val="20"/>
                <w:szCs w:val="20"/>
              </w:rPr>
              <w:t>, В</w:t>
            </w:r>
          </w:p>
        </w:tc>
        <w:tc>
          <w:tcPr>
            <w:tcW w:w="352" w:type="pct"/>
            <w:gridSpan w:val="2"/>
            <w:vAlign w:val="center"/>
          </w:tcPr>
          <w:p w14:paraId="37ECFFC3" w14:textId="77777777" w:rsidR="007C2A5C" w:rsidRPr="00C059E2" w:rsidRDefault="007C2A5C" w:rsidP="00E732D1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281" w:type="pct"/>
            <w:vMerge/>
            <w:vAlign w:val="center"/>
          </w:tcPr>
          <w:p w14:paraId="1A1CBE86" w14:textId="77777777" w:rsidR="007C2A5C" w:rsidRPr="00C059E2" w:rsidRDefault="007C2A5C" w:rsidP="007C2A5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5" w:type="pct"/>
            <w:vAlign w:val="center"/>
          </w:tcPr>
          <w:p w14:paraId="5BC5D69F" w14:textId="2CA0A6CC" w:rsidR="007C2A5C" w:rsidRPr="00C059E2" w:rsidRDefault="007C2A5C" w:rsidP="007C2A5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 xml:space="preserve">, </w:t>
            </w:r>
            <w:r>
              <w:rPr>
                <w:rFonts w:eastAsia="Times New Roman"/>
                <w:b/>
                <w:sz w:val="20"/>
                <w:szCs w:val="20"/>
              </w:rPr>
              <w:t>В</w:t>
            </w:r>
          </w:p>
        </w:tc>
        <w:tc>
          <w:tcPr>
            <w:tcW w:w="251" w:type="pct"/>
            <w:vAlign w:val="center"/>
          </w:tcPr>
          <w:p w14:paraId="4FC77797" w14:textId="77777777" w:rsidR="007C2A5C" w:rsidRPr="00C059E2" w:rsidRDefault="007C2A5C" w:rsidP="007C2A5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CB0E3C" w:rsidRPr="00C059E2" w14:paraId="28C2C60D" w14:textId="77777777" w:rsidTr="007C2A5C">
        <w:trPr>
          <w:trHeight w:val="281"/>
        </w:trPr>
        <w:tc>
          <w:tcPr>
            <w:tcW w:w="5000" w:type="pct"/>
            <w:gridSpan w:val="16"/>
            <w:vAlign w:val="center"/>
          </w:tcPr>
          <w:p w14:paraId="69C0E94B" w14:textId="42AF48B0" w:rsidR="00CB0E3C" w:rsidRPr="00C059E2" w:rsidRDefault="00CB0E3C" w:rsidP="00C24EA2">
            <w:pPr>
              <w:ind w:firstLine="0"/>
              <w:jc w:val="center"/>
              <w:rPr>
                <w:sz w:val="20"/>
                <w:szCs w:val="20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>
              <w:rPr>
                <w:sz w:val="20"/>
                <w:szCs w:val="20"/>
                <w:lang w:val="en-US"/>
              </w:rPr>
              <w:t>U</w:t>
            </w:r>
            <w:r w:rsidR="006C4459">
              <w:rPr>
                <w:sz w:val="20"/>
                <w:szCs w:val="20"/>
                <w:vertAlign w:val="subscript"/>
                <w:lang w:val="en-US"/>
              </w:rPr>
              <w:t>1</w:t>
            </w:r>
          </w:p>
        </w:tc>
      </w:tr>
      <w:tr w:rsidR="007C2A5C" w:rsidRPr="00C059E2" w14:paraId="67F3AC39" w14:textId="77777777" w:rsidTr="000A0BF9">
        <w:trPr>
          <w:trHeight w:val="64"/>
        </w:trPr>
        <w:tc>
          <w:tcPr>
            <w:tcW w:w="230" w:type="pct"/>
            <w:vAlign w:val="center"/>
          </w:tcPr>
          <w:p w14:paraId="152E1ADA" w14:textId="21AE4FEB" w:rsidR="007C2A5C" w:rsidRPr="007C2A5C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376" w:type="pct"/>
            <w:vAlign w:val="center"/>
          </w:tcPr>
          <w:p w14:paraId="24C8CA4E" w14:textId="2E7BC084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4605D326" w14:textId="3C51F048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68823736" w14:textId="76E7F93F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668D0DB9" w14:textId="603F4932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4C545CC1" w14:textId="650086C6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4C99F50D" w14:textId="6F81E38F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495AD3C8" w14:textId="4D9530E7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3C7B7440" w14:textId="0C6303CB" w:rsidR="007C2A5C" w:rsidRPr="00E732D1" w:rsidRDefault="007C2A5C" w:rsidP="000A0BF9">
            <w:pPr>
              <w:spacing w:after="60"/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74F9C03D" w14:textId="19645766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50" w:type="pct"/>
            <w:gridSpan w:val="2"/>
            <w:vAlign w:val="center"/>
          </w:tcPr>
          <w:p w14:paraId="2C50E4E3" w14:textId="385B15E9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50" w:type="pct"/>
            <w:vAlign w:val="center"/>
          </w:tcPr>
          <w:p w14:paraId="104627DF" w14:textId="5CFFD503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1" w:type="pct"/>
            <w:vAlign w:val="center"/>
          </w:tcPr>
          <w:p w14:paraId="6E745E9D" w14:textId="0BEB4D44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35" w:type="pct"/>
            <w:vAlign w:val="center"/>
          </w:tcPr>
          <w:p w14:paraId="015EAD9E" w14:textId="0474B25D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" w:type="pct"/>
            <w:vAlign w:val="center"/>
          </w:tcPr>
          <w:p w14:paraId="28372E30" w14:textId="6B0D9E09" w:rsidR="007C2A5C" w:rsidRPr="00A406E5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005B8" w:rsidRPr="00C059E2" w14:paraId="220419D3" w14:textId="77777777" w:rsidTr="000A0BF9">
        <w:trPr>
          <w:trHeight w:val="281"/>
        </w:trPr>
        <w:tc>
          <w:tcPr>
            <w:tcW w:w="5000" w:type="pct"/>
            <w:gridSpan w:val="16"/>
            <w:vAlign w:val="center"/>
          </w:tcPr>
          <w:p w14:paraId="45EFF7D9" w14:textId="208462DD" w:rsidR="00D005B8" w:rsidRPr="006C4459" w:rsidRDefault="00D005B8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>
              <w:rPr>
                <w:sz w:val="20"/>
                <w:szCs w:val="20"/>
                <w:lang w:val="en-US"/>
              </w:rPr>
              <w:t>U</w:t>
            </w:r>
            <w:r w:rsidR="006C4459">
              <w:rPr>
                <w:sz w:val="20"/>
                <w:szCs w:val="20"/>
                <w:vertAlign w:val="subscript"/>
                <w:lang w:val="en-US"/>
              </w:rPr>
              <w:t>2</w:t>
            </w:r>
          </w:p>
        </w:tc>
      </w:tr>
      <w:tr w:rsidR="007C2A5C" w:rsidRPr="00C059E2" w14:paraId="1BAAB24C" w14:textId="77777777" w:rsidTr="000A0BF9">
        <w:trPr>
          <w:trHeight w:val="281"/>
        </w:trPr>
        <w:tc>
          <w:tcPr>
            <w:tcW w:w="230" w:type="pct"/>
            <w:vAlign w:val="center"/>
          </w:tcPr>
          <w:p w14:paraId="7ACF12AF" w14:textId="5B4B18E4" w:rsidR="007C2A5C" w:rsidRPr="007C2A5C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376" w:type="pct"/>
            <w:vAlign w:val="center"/>
          </w:tcPr>
          <w:p w14:paraId="750CB11E" w14:textId="73BA22CB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02F3BB52" w14:textId="71B62519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5B65F029" w14:textId="343F0BD8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70BB37A6" w14:textId="50219ADE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5952DB95" w14:textId="185A0294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57BB6557" w14:textId="4CA47B3C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4B2BA933" w14:textId="0CFC786C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6506E743" w14:textId="314DB3EE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1D88F9FF" w14:textId="07F7C3D2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50" w:type="pct"/>
            <w:gridSpan w:val="2"/>
            <w:vAlign w:val="center"/>
          </w:tcPr>
          <w:p w14:paraId="2AEB66FB" w14:textId="16EC72AB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105F122B" w14:textId="55335866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2A48A475" w14:textId="496C277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5" w:type="pct"/>
            <w:vAlign w:val="center"/>
          </w:tcPr>
          <w:p w14:paraId="3FD9F61E" w14:textId="4FECC5C6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51" w:type="pct"/>
            <w:vAlign w:val="center"/>
          </w:tcPr>
          <w:p w14:paraId="27C3C008" w14:textId="5D6D94A7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005B8" w:rsidRPr="00C059E2" w14:paraId="34EEFBD5" w14:textId="77777777" w:rsidTr="000A0BF9">
        <w:trPr>
          <w:trHeight w:val="281"/>
        </w:trPr>
        <w:tc>
          <w:tcPr>
            <w:tcW w:w="5000" w:type="pct"/>
            <w:gridSpan w:val="16"/>
            <w:vAlign w:val="center"/>
          </w:tcPr>
          <w:p w14:paraId="5FF429A8" w14:textId="634D12F4" w:rsidR="00D005B8" w:rsidRPr="006C4459" w:rsidRDefault="00D005B8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>
              <w:rPr>
                <w:sz w:val="20"/>
                <w:szCs w:val="20"/>
                <w:lang w:val="en-US"/>
              </w:rPr>
              <w:t>U</w:t>
            </w:r>
            <w:r w:rsidR="006C4459">
              <w:rPr>
                <w:sz w:val="20"/>
                <w:szCs w:val="20"/>
                <w:vertAlign w:val="subscript"/>
                <w:lang w:val="en-US"/>
              </w:rPr>
              <w:t>3</w:t>
            </w:r>
          </w:p>
        </w:tc>
      </w:tr>
      <w:tr w:rsidR="007C2A5C" w:rsidRPr="00C059E2" w14:paraId="71C6390B" w14:textId="77777777" w:rsidTr="000A0BF9">
        <w:trPr>
          <w:trHeight w:val="281"/>
        </w:trPr>
        <w:tc>
          <w:tcPr>
            <w:tcW w:w="230" w:type="pct"/>
            <w:vAlign w:val="center"/>
          </w:tcPr>
          <w:p w14:paraId="780334AD" w14:textId="231EAE33" w:rsidR="007C2A5C" w:rsidRPr="007C2A5C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376" w:type="pct"/>
            <w:vAlign w:val="center"/>
          </w:tcPr>
          <w:p w14:paraId="2E08BE05" w14:textId="2BB3198C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206E9252" w14:textId="00BB4783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4CF018B9" w14:textId="3E814831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31F14F3E" w14:textId="580121F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1179D5CB" w14:textId="69B8221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Align w:val="center"/>
          </w:tcPr>
          <w:p w14:paraId="76338428" w14:textId="0FFBA15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3161E1F3" w14:textId="164C80F3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13260504" w14:textId="74770D77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49" w:type="pct"/>
            <w:vAlign w:val="center"/>
          </w:tcPr>
          <w:p w14:paraId="3F2E15BE" w14:textId="1F12174C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49" w:type="pct"/>
            <w:gridSpan w:val="2"/>
            <w:vAlign w:val="center"/>
          </w:tcPr>
          <w:p w14:paraId="6604FBBA" w14:textId="469A0DD9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15869CEA" w14:textId="52DE64F8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683E8C34" w14:textId="63551A4A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5" w:type="pct"/>
            <w:vAlign w:val="center"/>
          </w:tcPr>
          <w:p w14:paraId="4295A6DE" w14:textId="12A1C6D2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51" w:type="pct"/>
            <w:vAlign w:val="center"/>
          </w:tcPr>
          <w:p w14:paraId="022F75C8" w14:textId="46D5C98B" w:rsidR="007C2A5C" w:rsidRPr="00C059E2" w:rsidRDefault="007C2A5C" w:rsidP="000A0BF9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72537336" w14:textId="77777777" w:rsidR="00784DDE" w:rsidRDefault="00A406E5" w:rsidP="00A406E5">
      <w:pPr>
        <w:rPr>
          <w:lang w:bidi="en-US"/>
        </w:rPr>
      </w:pPr>
      <w:r>
        <w:rPr>
          <w:lang w:bidi="en-US"/>
        </w:rPr>
        <w:t>Соответствие:</w:t>
      </w:r>
      <w:r w:rsidR="00784DDE">
        <w:rPr>
          <w:lang w:bidi="en-US"/>
        </w:rPr>
        <w:br w:type="page"/>
      </w:r>
    </w:p>
    <w:p w14:paraId="1F2370DD" w14:textId="2BAA3DF0" w:rsidR="009C4E81" w:rsidRDefault="009C4E81" w:rsidP="00743787">
      <w:pPr>
        <w:pStyle w:val="4"/>
      </w:pPr>
      <w:r w:rsidRPr="00392EE4">
        <w:lastRenderedPageBreak/>
        <w:t xml:space="preserve">Испытание ИО </w:t>
      </w:r>
      <w:r w:rsidRPr="009C4E81">
        <w:t>максимального напряжения стороны 2</w:t>
      </w:r>
    </w:p>
    <w:p w14:paraId="3071BDDB" w14:textId="0935B301" w:rsidR="00B243E0" w:rsidRPr="00C059E2" w:rsidRDefault="00B243E0" w:rsidP="00743787">
      <w:pPr>
        <w:pStyle w:val="affd"/>
      </w:pPr>
      <w:r w:rsidRPr="00C059E2">
        <w:t xml:space="preserve">Таблица </w:t>
      </w:r>
      <w:r w:rsidR="002E724C">
        <w:fldChar w:fldCharType="begin"/>
      </w:r>
      <w:r w:rsidR="002E724C">
        <w:instrText xml:space="preserve"> STYLEREF 1 \s </w:instrText>
      </w:r>
      <w:r w:rsidR="002E724C">
        <w:fldChar w:fldCharType="separate"/>
      </w:r>
      <w:r w:rsidR="00653E0D">
        <w:rPr>
          <w:noProof/>
        </w:rPr>
        <w:t>3</w:t>
      </w:r>
      <w:r w:rsidR="002E724C">
        <w:rPr>
          <w:noProof/>
        </w:rPr>
        <w:fldChar w:fldCharType="end"/>
      </w:r>
      <w:r w:rsidRPr="00C059E2">
        <w:t>.</w:t>
      </w:r>
      <w:r w:rsidR="002E724C">
        <w:fldChar w:fldCharType="begin"/>
      </w:r>
      <w:r w:rsidR="002E724C">
        <w:instrText xml:space="preserve"> SEQ Таблица \* ARABIC \s 1 </w:instrText>
      </w:r>
      <w:r w:rsidR="002E724C">
        <w:fldChar w:fldCharType="separate"/>
      </w:r>
      <w:r w:rsidR="00653E0D">
        <w:rPr>
          <w:noProof/>
        </w:rPr>
        <w:t>3</w:t>
      </w:r>
      <w:r w:rsidR="002E724C">
        <w:rPr>
          <w:noProof/>
        </w:rPr>
        <w:fldChar w:fldCharType="end"/>
      </w:r>
      <w:r w:rsidRPr="00C059E2">
        <w:rPr>
          <w:noProof/>
        </w:rPr>
        <w:t xml:space="preserve"> </w:t>
      </w:r>
      <w:r w:rsidRPr="00C059E2">
        <w:t xml:space="preserve">– Результаты </w:t>
      </w:r>
      <w:r>
        <w:t>испытания</w:t>
      </w:r>
      <w:r w:rsidRPr="00C059E2">
        <w:t xml:space="preserve"> </w:t>
      </w:r>
      <w:r>
        <w:t xml:space="preserve">ИО </w:t>
      </w:r>
      <w:r w:rsidRPr="00B243E0">
        <w:t>максимального напряжения стороны 2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95"/>
        <w:gridCol w:w="1115"/>
        <w:gridCol w:w="1118"/>
        <w:gridCol w:w="1115"/>
        <w:gridCol w:w="1118"/>
        <w:gridCol w:w="1115"/>
        <w:gridCol w:w="1124"/>
        <w:gridCol w:w="1088"/>
        <w:gridCol w:w="1088"/>
        <w:gridCol w:w="1088"/>
        <w:gridCol w:w="1088"/>
        <w:gridCol w:w="964"/>
        <w:gridCol w:w="859"/>
        <w:gridCol w:w="747"/>
        <w:gridCol w:w="747"/>
      </w:tblGrid>
      <w:tr w:rsidR="00784DDE" w:rsidRPr="00C059E2" w14:paraId="79E637AE" w14:textId="77777777" w:rsidTr="00784DDE">
        <w:trPr>
          <w:trHeight w:val="180"/>
        </w:trPr>
        <w:tc>
          <w:tcPr>
            <w:tcW w:w="230" w:type="pct"/>
            <w:vMerge w:val="restart"/>
            <w:vAlign w:val="center"/>
          </w:tcPr>
          <w:p w14:paraId="4EB20999" w14:textId="37B67A10" w:rsidR="00784DDE" w:rsidRPr="00C059E2" w:rsidRDefault="00784DDE" w:rsidP="00C24EA2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</w:rPr>
              <w:t>_</w:t>
            </w:r>
            <w:r w:rsidRPr="00C059E2">
              <w:rPr>
                <w:b/>
                <w:sz w:val="20"/>
                <w:szCs w:val="20"/>
                <w:lang w:val="en-US"/>
              </w:rPr>
              <w:t>set</w:t>
            </w:r>
          </w:p>
        </w:tc>
        <w:tc>
          <w:tcPr>
            <w:tcW w:w="741" w:type="pct"/>
            <w:gridSpan w:val="2"/>
            <w:vAlign w:val="center"/>
          </w:tcPr>
          <w:p w14:paraId="1F271591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741" w:type="pct"/>
            <w:gridSpan w:val="2"/>
            <w:vAlign w:val="center"/>
          </w:tcPr>
          <w:p w14:paraId="39730D21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743" w:type="pct"/>
            <w:gridSpan w:val="2"/>
            <w:vAlign w:val="center"/>
          </w:tcPr>
          <w:p w14:paraId="515B89E3" w14:textId="7AA11164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764" w:type="pct"/>
            <w:gridSpan w:val="5"/>
            <w:vAlign w:val="center"/>
          </w:tcPr>
          <w:p w14:paraId="3FC5A793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85" w:type="pct"/>
            <w:vMerge w:val="restart"/>
            <w:vAlign w:val="center"/>
          </w:tcPr>
          <w:p w14:paraId="1CBA91A4" w14:textId="77777777" w:rsidR="00784DDE" w:rsidRPr="00C059E2" w:rsidRDefault="00784DDE" w:rsidP="00784DDE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в.мин</w:t>
            </w:r>
          </w:p>
        </w:tc>
        <w:tc>
          <w:tcPr>
            <w:tcW w:w="496" w:type="pct"/>
            <w:gridSpan w:val="2"/>
            <w:vAlign w:val="center"/>
          </w:tcPr>
          <w:p w14:paraId="3C71EEE2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784DDE" w:rsidRPr="00C059E2" w14:paraId="7BD83793" w14:textId="77777777" w:rsidTr="00784DDE">
        <w:trPr>
          <w:trHeight w:val="296"/>
        </w:trPr>
        <w:tc>
          <w:tcPr>
            <w:tcW w:w="230" w:type="pct"/>
            <w:vMerge/>
            <w:vAlign w:val="center"/>
          </w:tcPr>
          <w:p w14:paraId="0FF2F76A" w14:textId="77777777" w:rsidR="00784DDE" w:rsidRPr="00C059E2" w:rsidRDefault="00784DDE" w:rsidP="00C24EA2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0" w:type="pct"/>
            <w:vAlign w:val="center"/>
          </w:tcPr>
          <w:p w14:paraId="770A51E1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1" w:type="pct"/>
            <w:vAlign w:val="center"/>
          </w:tcPr>
          <w:p w14:paraId="61F423AA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70" w:type="pct"/>
            <w:vAlign w:val="center"/>
          </w:tcPr>
          <w:p w14:paraId="6E092592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1" w:type="pct"/>
            <w:vAlign w:val="center"/>
          </w:tcPr>
          <w:p w14:paraId="6FF332B2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70" w:type="pct"/>
            <w:vAlign w:val="center"/>
          </w:tcPr>
          <w:p w14:paraId="5FECBCCA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73" w:type="pct"/>
            <w:vAlign w:val="center"/>
          </w:tcPr>
          <w:p w14:paraId="1DEBCC75" w14:textId="65FCC0CA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61" w:type="pct"/>
            <w:vAlign w:val="center"/>
          </w:tcPr>
          <w:p w14:paraId="7A0F7114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E732D1"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сраб</w:t>
            </w:r>
            <w:r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361" w:type="pct"/>
            <w:vAlign w:val="center"/>
          </w:tcPr>
          <w:p w14:paraId="3D71FE88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U</w:t>
            </w:r>
            <w:r w:rsidRPr="00C059E2">
              <w:rPr>
                <w:b/>
                <w:sz w:val="20"/>
                <w:szCs w:val="20"/>
                <w:vertAlign w:val="subscript"/>
              </w:rPr>
              <w:t>возв</w:t>
            </w:r>
            <w:r w:rsidRPr="00C059E2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361" w:type="pct"/>
            <w:vAlign w:val="center"/>
          </w:tcPr>
          <w:p w14:paraId="593E8165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C059E2">
              <w:rPr>
                <w:b/>
                <w:sz w:val="20"/>
                <w:szCs w:val="20"/>
                <w:lang w:val="en-US"/>
              </w:rPr>
              <w:t>K</w:t>
            </w:r>
            <w:r w:rsidRPr="00C059E2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361" w:type="pct"/>
            <w:vAlign w:val="center"/>
          </w:tcPr>
          <w:p w14:paraId="4DF6DF4D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>
              <w:rPr>
                <w:rFonts w:eastAsia="Times New Roman"/>
                <w:b/>
                <w:sz w:val="20"/>
                <w:szCs w:val="20"/>
              </w:rPr>
              <w:t>, В</w:t>
            </w:r>
          </w:p>
        </w:tc>
        <w:tc>
          <w:tcPr>
            <w:tcW w:w="320" w:type="pct"/>
            <w:vAlign w:val="center"/>
          </w:tcPr>
          <w:p w14:paraId="12E15E20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285" w:type="pct"/>
            <w:vMerge/>
            <w:vAlign w:val="center"/>
          </w:tcPr>
          <w:p w14:paraId="6AE49A3C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8" w:type="pct"/>
            <w:vAlign w:val="center"/>
          </w:tcPr>
          <w:p w14:paraId="5EFDDADE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 xml:space="preserve">, </w:t>
            </w:r>
            <w:r>
              <w:rPr>
                <w:rFonts w:eastAsia="Times New Roman"/>
                <w:b/>
                <w:sz w:val="20"/>
                <w:szCs w:val="20"/>
              </w:rPr>
              <w:t>В</w:t>
            </w:r>
          </w:p>
        </w:tc>
        <w:tc>
          <w:tcPr>
            <w:tcW w:w="248" w:type="pct"/>
            <w:vAlign w:val="center"/>
          </w:tcPr>
          <w:p w14:paraId="4BC26637" w14:textId="77777777" w:rsidR="00784DDE" w:rsidRPr="00C059E2" w:rsidRDefault="00784DDE" w:rsidP="00C24EA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A406E5" w:rsidRPr="00C059E2" w14:paraId="7C135404" w14:textId="77777777" w:rsidTr="00C24EA2">
        <w:trPr>
          <w:trHeight w:val="281"/>
        </w:trPr>
        <w:tc>
          <w:tcPr>
            <w:tcW w:w="5000" w:type="pct"/>
            <w:gridSpan w:val="15"/>
            <w:vAlign w:val="center"/>
          </w:tcPr>
          <w:p w14:paraId="3C4D49C1" w14:textId="149894AA" w:rsidR="00A406E5" w:rsidRPr="006C4459" w:rsidRDefault="00A406E5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C059E2">
              <w:rPr>
                <w:sz w:val="20"/>
                <w:szCs w:val="20"/>
              </w:rPr>
              <w:t xml:space="preserve">Канал </w:t>
            </w:r>
            <w:r>
              <w:rPr>
                <w:sz w:val="20"/>
                <w:szCs w:val="20"/>
                <w:lang w:val="en-US"/>
              </w:rPr>
              <w:t>U</w:t>
            </w:r>
            <w:r w:rsidR="006C4459">
              <w:rPr>
                <w:sz w:val="20"/>
                <w:szCs w:val="20"/>
                <w:vertAlign w:val="subscript"/>
                <w:lang w:val="en-US"/>
              </w:rPr>
              <w:t>4</w:t>
            </w:r>
          </w:p>
        </w:tc>
      </w:tr>
      <w:tr w:rsidR="00784DDE" w:rsidRPr="00C059E2" w14:paraId="2AF1D1D8" w14:textId="77777777" w:rsidTr="000A0BF9">
        <w:trPr>
          <w:trHeight w:val="281"/>
        </w:trPr>
        <w:tc>
          <w:tcPr>
            <w:tcW w:w="230" w:type="pct"/>
            <w:vAlign w:val="center"/>
          </w:tcPr>
          <w:p w14:paraId="0C8B14AB" w14:textId="3D3C2C2D" w:rsidR="00784DDE" w:rsidRPr="00784DDE" w:rsidRDefault="00784DDE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370" w:type="pct"/>
          </w:tcPr>
          <w:p w14:paraId="4EA4974C" w14:textId="35FCA27E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1" w:type="pct"/>
          </w:tcPr>
          <w:p w14:paraId="1B4D1AC6" w14:textId="6D88D913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0" w:type="pct"/>
          </w:tcPr>
          <w:p w14:paraId="7808E170" w14:textId="4616A370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1" w:type="pct"/>
          </w:tcPr>
          <w:p w14:paraId="07BD78C8" w14:textId="13BFF495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0" w:type="pct"/>
          </w:tcPr>
          <w:p w14:paraId="0ACF4423" w14:textId="689ABFE0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73" w:type="pct"/>
          </w:tcPr>
          <w:p w14:paraId="0663007C" w14:textId="2C7CF028" w:rsidR="00784DDE" w:rsidRPr="00C059E2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61" w:type="pct"/>
          </w:tcPr>
          <w:p w14:paraId="1F164F91" w14:textId="279FC01D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61" w:type="pct"/>
          </w:tcPr>
          <w:p w14:paraId="35F74232" w14:textId="32B367BE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61" w:type="pct"/>
          </w:tcPr>
          <w:p w14:paraId="69B34DCE" w14:textId="1FB30AD6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61" w:type="pct"/>
          </w:tcPr>
          <w:p w14:paraId="1EBCC948" w14:textId="43975560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</w:tcPr>
          <w:p w14:paraId="4B8282C8" w14:textId="3328E99F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5" w:type="pct"/>
          </w:tcPr>
          <w:p w14:paraId="68E01243" w14:textId="112E2AB4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48" w:type="pct"/>
          </w:tcPr>
          <w:p w14:paraId="77298BD9" w14:textId="6E461205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48" w:type="pct"/>
          </w:tcPr>
          <w:p w14:paraId="0FE6F92C" w14:textId="37F28787" w:rsidR="00784DDE" w:rsidRPr="006C4459" w:rsidRDefault="00784DDE" w:rsidP="006C4459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14:paraId="68A902D3" w14:textId="77777777" w:rsidR="002021AA" w:rsidRDefault="00A406E5" w:rsidP="00A406E5">
      <w:pPr>
        <w:rPr>
          <w:lang w:bidi="en-US"/>
        </w:rPr>
      </w:pPr>
      <w:r>
        <w:rPr>
          <w:lang w:bidi="en-US"/>
        </w:rPr>
        <w:t>Соответствие:</w:t>
      </w:r>
    </w:p>
    <w:p w14:paraId="36DE5782" w14:textId="77777777" w:rsidR="002021AA" w:rsidRPr="009350BD" w:rsidRDefault="002021AA" w:rsidP="002021AA">
      <w:pPr>
        <w:pStyle w:val="1"/>
        <w:spacing w:before="120" w:after="0" w:line="300" w:lineRule="auto"/>
        <w:ind w:left="0" w:firstLine="709"/>
        <w:rPr>
          <w:caps/>
        </w:rPr>
      </w:pPr>
      <w:bookmarkStart w:id="22" w:name="_Toc127201835"/>
      <w:bookmarkStart w:id="23" w:name="_Toc137651722"/>
      <w:r w:rsidRPr="009350BD">
        <w:t>Испытание времени срабатывания защит и функций автоматики</w:t>
      </w:r>
      <w:bookmarkEnd w:id="22"/>
      <w:bookmarkEnd w:id="23"/>
    </w:p>
    <w:p w14:paraId="0ACFDD90" w14:textId="77777777" w:rsidR="002021AA" w:rsidRPr="00FB2067" w:rsidRDefault="002021AA" w:rsidP="002021AA">
      <w:pPr>
        <w:pStyle w:val="af8"/>
        <w:rPr>
          <w:sz w:val="28"/>
          <w:szCs w:val="28"/>
        </w:rPr>
      </w:pPr>
      <w:r w:rsidRPr="00FB2067">
        <w:rPr>
          <w:b/>
          <w:sz w:val="28"/>
          <w:szCs w:val="28"/>
        </w:rPr>
        <w:t xml:space="preserve">Средняя основная относительная погрешность по выдержке времени защит не превышает </w:t>
      </w:r>
      <w:r w:rsidRPr="00FB2067">
        <w:rPr>
          <w:b/>
          <w:sz w:val="28"/>
          <w:szCs w:val="28"/>
          <w:lang w:eastAsia="x-none"/>
        </w:rPr>
        <w:t>±</w:t>
      </w:r>
      <w:r w:rsidRPr="00FB2067">
        <w:rPr>
          <w:b/>
          <w:sz w:val="28"/>
          <w:szCs w:val="28"/>
        </w:rPr>
        <w:t>1.5 % от уставки, в случае если абсолютная погрешность больше 30 мс. Для абсолютной погрешности времени менее 30 мс относительная погрешность не нормируется</w:t>
      </w:r>
      <w:r w:rsidRPr="00FB2067">
        <w:rPr>
          <w:sz w:val="28"/>
          <w:szCs w:val="28"/>
        </w:rPr>
        <w:t>.</w:t>
      </w:r>
    </w:p>
    <w:p w14:paraId="1FDC46EB" w14:textId="6D153E6C" w:rsidR="004A7CB9" w:rsidRPr="004A7CB9" w:rsidRDefault="004A7CB9" w:rsidP="00743787">
      <w:pPr>
        <w:pStyle w:val="4"/>
      </w:pPr>
      <w:r w:rsidRPr="004A7CB9">
        <w:t>Испытание срабатывания защиты ЭМВ от длительного протекания тока</w:t>
      </w:r>
    </w:p>
    <w:p w14:paraId="61CA1B8A" w14:textId="2EF17AB4" w:rsidR="003C51EC" w:rsidRPr="00C059E2" w:rsidRDefault="003C51EC" w:rsidP="00743787">
      <w:pPr>
        <w:pStyle w:val="affd"/>
      </w:pPr>
      <w:r w:rsidRPr="00C059E2">
        <w:t xml:space="preserve">Таблица </w:t>
      </w:r>
      <w:r w:rsidR="002E724C">
        <w:fldChar w:fldCharType="begin"/>
      </w:r>
      <w:r w:rsidR="002E724C">
        <w:instrText xml:space="preserve"> STYLEREF 1 \s </w:instrText>
      </w:r>
      <w:r w:rsidR="002E724C">
        <w:fldChar w:fldCharType="separate"/>
      </w:r>
      <w:r w:rsidR="00653E0D">
        <w:rPr>
          <w:noProof/>
        </w:rPr>
        <w:t>4</w:t>
      </w:r>
      <w:r w:rsidR="002E724C">
        <w:rPr>
          <w:noProof/>
        </w:rPr>
        <w:fldChar w:fldCharType="end"/>
      </w:r>
      <w:r w:rsidRPr="00C059E2">
        <w:t>.</w:t>
      </w:r>
      <w:r w:rsidR="002E724C">
        <w:fldChar w:fldCharType="begin"/>
      </w:r>
      <w:r w:rsidR="002E724C">
        <w:instrText xml:space="preserve"> SEQ Таблица \* ARABIC \s 1 </w:instrText>
      </w:r>
      <w:r w:rsidR="002E724C">
        <w:fldChar w:fldCharType="separate"/>
      </w:r>
      <w:r w:rsidR="00653E0D">
        <w:rPr>
          <w:noProof/>
        </w:rPr>
        <w:t>1</w:t>
      </w:r>
      <w:r w:rsidR="002E724C">
        <w:rPr>
          <w:noProof/>
        </w:rPr>
        <w:fldChar w:fldCharType="end"/>
      </w:r>
      <w:r w:rsidRPr="00C059E2">
        <w:rPr>
          <w:noProof/>
        </w:rPr>
        <w:t xml:space="preserve"> </w:t>
      </w:r>
      <w:r w:rsidRPr="00C059E2">
        <w:t xml:space="preserve">– Результаты проверки </w:t>
      </w:r>
      <w:r>
        <w:t xml:space="preserve">выдержки времени </w:t>
      </w:r>
      <w:r w:rsidR="00E52495" w:rsidRPr="00E52495">
        <w:t>T_emc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1371"/>
        <w:gridCol w:w="1989"/>
        <w:gridCol w:w="1989"/>
        <w:gridCol w:w="1989"/>
        <w:gridCol w:w="1663"/>
        <w:gridCol w:w="1663"/>
        <w:gridCol w:w="1663"/>
        <w:gridCol w:w="1371"/>
        <w:gridCol w:w="1371"/>
      </w:tblGrid>
      <w:tr w:rsidR="00784DDE" w:rsidRPr="00C059E2" w14:paraId="1D676BB0" w14:textId="77777777" w:rsidTr="00192C7A">
        <w:tc>
          <w:tcPr>
            <w:tcW w:w="1371" w:type="dxa"/>
            <w:vMerge w:val="restart"/>
            <w:vAlign w:val="center"/>
          </w:tcPr>
          <w:p w14:paraId="218F6B5B" w14:textId="5DD1E280" w:rsidR="00784DDE" w:rsidRPr="00096C93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  <w:r w:rsidRPr="00096C93">
              <w:rPr>
                <w:b/>
                <w:sz w:val="20"/>
                <w:szCs w:val="20"/>
                <w:lang w:val="en-US"/>
              </w:rPr>
              <w:t>T_emc, с</w:t>
            </w:r>
          </w:p>
        </w:tc>
        <w:tc>
          <w:tcPr>
            <w:tcW w:w="1989" w:type="dxa"/>
            <w:vAlign w:val="center"/>
          </w:tcPr>
          <w:p w14:paraId="16163CF5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1989" w:type="dxa"/>
            <w:vAlign w:val="center"/>
          </w:tcPr>
          <w:p w14:paraId="6E2D2DA3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1989" w:type="dxa"/>
            <w:vAlign w:val="center"/>
          </w:tcPr>
          <w:p w14:paraId="75D36C13" w14:textId="7C6507CC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4989" w:type="dxa"/>
            <w:gridSpan w:val="3"/>
            <w:vAlign w:val="center"/>
          </w:tcPr>
          <w:p w14:paraId="4AE600B9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742" w:type="dxa"/>
            <w:gridSpan w:val="2"/>
            <w:vAlign w:val="center"/>
          </w:tcPr>
          <w:p w14:paraId="74B6A1BB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784DDE" w:rsidRPr="00C059E2" w14:paraId="1ECDB0D3" w14:textId="77777777" w:rsidTr="00192C7A">
        <w:tc>
          <w:tcPr>
            <w:tcW w:w="1371" w:type="dxa"/>
            <w:vMerge/>
            <w:vAlign w:val="center"/>
          </w:tcPr>
          <w:p w14:paraId="239AF005" w14:textId="77777777" w:rsidR="00784DDE" w:rsidRPr="00096C93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09F6A252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55BDE799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3F17DC35" w14:textId="0C678132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1167AF87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51C59274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23903FC3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1371" w:type="dxa"/>
            <w:vAlign w:val="center"/>
          </w:tcPr>
          <w:p w14:paraId="6FEAEA96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371" w:type="dxa"/>
            <w:vAlign w:val="center"/>
          </w:tcPr>
          <w:p w14:paraId="22367906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784DDE" w:rsidRPr="00C059E2" w14:paraId="07007AC5" w14:textId="77777777" w:rsidTr="00192C7A">
        <w:tc>
          <w:tcPr>
            <w:tcW w:w="1371" w:type="dxa"/>
            <w:vAlign w:val="center"/>
          </w:tcPr>
          <w:p w14:paraId="6717E89A" w14:textId="62019E4C" w:rsidR="00784DDE" w:rsidRPr="00C059E2" w:rsidRDefault="00784DDE" w:rsidP="000A0BF9">
            <w:pPr>
              <w:ind w:firstLine="0"/>
              <w:jc w:val="center"/>
              <w:rPr>
                <w:sz w:val="20"/>
                <w:szCs w:val="20"/>
              </w:rPr>
            </w:pPr>
            <w:r w:rsidRPr="00096C93">
              <w:rPr>
                <w:sz w:val="20"/>
                <w:szCs w:val="20"/>
              </w:rPr>
              <w:t>1</w:t>
            </w:r>
          </w:p>
        </w:tc>
        <w:tc>
          <w:tcPr>
            <w:tcW w:w="1989" w:type="dxa"/>
            <w:vAlign w:val="center"/>
          </w:tcPr>
          <w:p w14:paraId="1B433E07" w14:textId="3981E3C6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7DAF6376" w14:textId="79B896E6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3B968142" w14:textId="72D120E6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17E985B0" w14:textId="3B09676A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74BA7A11" w14:textId="62E30A27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30E9C2CE" w14:textId="1A4BA419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12E33094" w14:textId="628B6FC4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30CB6C24" w14:textId="6052C639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CACD606" w14:textId="4F0DC612" w:rsidR="00E52495" w:rsidRPr="00B46232" w:rsidRDefault="00E52495" w:rsidP="00743787">
      <w:pPr>
        <w:pStyle w:val="affd"/>
      </w:pPr>
      <w:r w:rsidRPr="00C059E2">
        <w:t xml:space="preserve">Таблица </w:t>
      </w:r>
      <w:r w:rsidR="002E724C">
        <w:fldChar w:fldCharType="begin"/>
      </w:r>
      <w:r w:rsidR="002E724C">
        <w:instrText xml:space="preserve"> STYLEREF 1 \s </w:instrText>
      </w:r>
      <w:r w:rsidR="002E724C">
        <w:fldChar w:fldCharType="separate"/>
      </w:r>
      <w:r w:rsidR="00653E0D">
        <w:rPr>
          <w:noProof/>
        </w:rPr>
        <w:t>4</w:t>
      </w:r>
      <w:r w:rsidR="002E724C">
        <w:rPr>
          <w:noProof/>
        </w:rPr>
        <w:fldChar w:fldCharType="end"/>
      </w:r>
      <w:r w:rsidRPr="00C059E2">
        <w:t>.</w:t>
      </w:r>
      <w:r w:rsidR="002E724C">
        <w:fldChar w:fldCharType="begin"/>
      </w:r>
      <w:r w:rsidR="002E724C">
        <w:instrText xml:space="preserve"> SEQ Таблица \* ARABIC \s 1 </w:instrText>
      </w:r>
      <w:r w:rsidR="002E724C">
        <w:fldChar w:fldCharType="separate"/>
      </w:r>
      <w:r w:rsidR="00653E0D">
        <w:rPr>
          <w:noProof/>
        </w:rPr>
        <w:t>2</w:t>
      </w:r>
      <w:r w:rsidR="002E724C">
        <w:rPr>
          <w:noProof/>
        </w:rPr>
        <w:fldChar w:fldCharType="end"/>
      </w:r>
      <w:r w:rsidRPr="00C059E2">
        <w:rPr>
          <w:noProof/>
        </w:rPr>
        <w:t xml:space="preserve"> </w:t>
      </w:r>
      <w:r w:rsidRPr="00C059E2">
        <w:t xml:space="preserve">– Результаты проверки </w:t>
      </w:r>
      <w:r>
        <w:t xml:space="preserve">выдержки времени </w:t>
      </w:r>
      <w:r w:rsidRPr="00E52495">
        <w:t>T_emo</w:t>
      </w:r>
      <w:r w:rsidR="00B46232" w:rsidRPr="00B46232">
        <w:t xml:space="preserve"> (</w:t>
      </w:r>
      <w:r w:rsidR="00B46232">
        <w:t>ЭМО1</w:t>
      </w:r>
      <w:r w:rsidR="00B46232" w:rsidRPr="00B46232">
        <w:t>)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1371"/>
        <w:gridCol w:w="1989"/>
        <w:gridCol w:w="1989"/>
        <w:gridCol w:w="1989"/>
        <w:gridCol w:w="1663"/>
        <w:gridCol w:w="1663"/>
        <w:gridCol w:w="1663"/>
        <w:gridCol w:w="1371"/>
        <w:gridCol w:w="1371"/>
      </w:tblGrid>
      <w:tr w:rsidR="00784DDE" w:rsidRPr="00C059E2" w14:paraId="41A0308B" w14:textId="77777777" w:rsidTr="00192C7A">
        <w:tc>
          <w:tcPr>
            <w:tcW w:w="1371" w:type="dxa"/>
            <w:vMerge w:val="restart"/>
            <w:vAlign w:val="center"/>
          </w:tcPr>
          <w:p w14:paraId="3D9BA847" w14:textId="34E6F5B6" w:rsidR="00784DDE" w:rsidRPr="00C059E2" w:rsidRDefault="00784DDE" w:rsidP="00192C7A">
            <w:pPr>
              <w:ind w:firstLine="0"/>
              <w:jc w:val="center"/>
            </w:pPr>
            <w:r w:rsidRPr="00E52495">
              <w:rPr>
                <w:b/>
                <w:sz w:val="20"/>
                <w:szCs w:val="20"/>
              </w:rPr>
              <w:t>T_emo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17938EA0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1989" w:type="dxa"/>
            <w:vAlign w:val="center"/>
          </w:tcPr>
          <w:p w14:paraId="12D35A02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1989" w:type="dxa"/>
            <w:vAlign w:val="center"/>
          </w:tcPr>
          <w:p w14:paraId="0B2D8A3D" w14:textId="43E6FC92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4989" w:type="dxa"/>
            <w:gridSpan w:val="3"/>
            <w:vAlign w:val="center"/>
          </w:tcPr>
          <w:p w14:paraId="6D1D00C0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742" w:type="dxa"/>
            <w:gridSpan w:val="2"/>
            <w:vAlign w:val="center"/>
          </w:tcPr>
          <w:p w14:paraId="0CB2C79B" w14:textId="77777777" w:rsidR="00784DDE" w:rsidRPr="00C059E2" w:rsidRDefault="00784DDE" w:rsidP="00192C7A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784DDE" w:rsidRPr="00C059E2" w14:paraId="4E6A4526" w14:textId="77777777" w:rsidTr="00192C7A">
        <w:tc>
          <w:tcPr>
            <w:tcW w:w="1371" w:type="dxa"/>
            <w:vMerge/>
            <w:vAlign w:val="center"/>
          </w:tcPr>
          <w:p w14:paraId="397316EB" w14:textId="77777777" w:rsidR="00784DDE" w:rsidRPr="00C059E2" w:rsidRDefault="00784DDE" w:rsidP="00192C7A">
            <w:pPr>
              <w:ind w:firstLine="0"/>
              <w:jc w:val="center"/>
            </w:pPr>
          </w:p>
        </w:tc>
        <w:tc>
          <w:tcPr>
            <w:tcW w:w="1989" w:type="dxa"/>
            <w:vAlign w:val="center"/>
          </w:tcPr>
          <w:p w14:paraId="0F4307B8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198BE939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0C1E52E3" w14:textId="3A82E049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025E8F5B" w14:textId="77777777" w:rsidR="00784DDE" w:rsidRPr="00C059E2" w:rsidRDefault="00784DDE" w:rsidP="00192C7A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00AE5514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3B028A87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1371" w:type="dxa"/>
            <w:vAlign w:val="center"/>
          </w:tcPr>
          <w:p w14:paraId="6B893899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371" w:type="dxa"/>
            <w:vAlign w:val="center"/>
          </w:tcPr>
          <w:p w14:paraId="0A4D3155" w14:textId="77777777" w:rsidR="00784DDE" w:rsidRPr="00C059E2" w:rsidRDefault="00784DDE" w:rsidP="00192C7A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784DDE" w:rsidRPr="00C059E2" w14:paraId="612211D5" w14:textId="77777777" w:rsidTr="00192C7A">
        <w:tc>
          <w:tcPr>
            <w:tcW w:w="1371" w:type="dxa"/>
            <w:vAlign w:val="center"/>
          </w:tcPr>
          <w:p w14:paraId="74FE123A" w14:textId="77777777" w:rsidR="00784DDE" w:rsidRPr="00C059E2" w:rsidRDefault="00784DDE" w:rsidP="000A0BF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9" w:type="dxa"/>
            <w:vAlign w:val="center"/>
          </w:tcPr>
          <w:p w14:paraId="520E2E16" w14:textId="560DBFFB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050AD4F1" w14:textId="6B347231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68441C1B" w14:textId="0BEDC61B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17F714A6" w14:textId="7DC50F6D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7CDFD9CD" w14:textId="731167B9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32B381D6" w14:textId="7B57D19D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2B88CC08" w14:textId="330C564F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3A0807DA" w14:textId="470C0443" w:rsidR="00784DDE" w:rsidRPr="00C059E2" w:rsidRDefault="00784DDE" w:rsidP="00192C7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52432C0" w14:textId="36E58731" w:rsidR="00B46232" w:rsidRPr="00C059E2" w:rsidRDefault="00B46232" w:rsidP="00B46232">
      <w:pPr>
        <w:pStyle w:val="affd"/>
      </w:pPr>
      <w:r w:rsidRPr="00C059E2">
        <w:t xml:space="preserve">Таблица </w:t>
      </w:r>
      <w:fldSimple w:instr=" STYLEREF 1 \s ">
        <w:r>
          <w:rPr>
            <w:noProof/>
          </w:rPr>
          <w:t>4</w:t>
        </w:r>
      </w:fldSimple>
      <w:r w:rsidRPr="00C059E2">
        <w:t>.</w:t>
      </w:r>
      <w:fldSimple w:instr=" SEQ Таблица \* ARABIC \s 1 ">
        <w:r>
          <w:rPr>
            <w:noProof/>
          </w:rPr>
          <w:t>3</w:t>
        </w:r>
      </w:fldSimple>
      <w:r w:rsidRPr="00C059E2">
        <w:rPr>
          <w:noProof/>
        </w:rPr>
        <w:t xml:space="preserve"> </w:t>
      </w:r>
      <w:r w:rsidRPr="00C059E2">
        <w:t xml:space="preserve">– Результаты проверки </w:t>
      </w:r>
      <w:r>
        <w:t xml:space="preserve">выдержки времени </w:t>
      </w:r>
      <w:r w:rsidRPr="00E52495">
        <w:t>T_emo</w:t>
      </w:r>
      <w:r>
        <w:t xml:space="preserve"> (ЭМО2)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1371"/>
        <w:gridCol w:w="1989"/>
        <w:gridCol w:w="1989"/>
        <w:gridCol w:w="1989"/>
        <w:gridCol w:w="1663"/>
        <w:gridCol w:w="1663"/>
        <w:gridCol w:w="1663"/>
        <w:gridCol w:w="1371"/>
        <w:gridCol w:w="1371"/>
      </w:tblGrid>
      <w:tr w:rsidR="00B46232" w:rsidRPr="00C059E2" w14:paraId="327B794B" w14:textId="77777777" w:rsidTr="00DB7B7C">
        <w:tc>
          <w:tcPr>
            <w:tcW w:w="1371" w:type="dxa"/>
            <w:vMerge w:val="restart"/>
            <w:vAlign w:val="center"/>
          </w:tcPr>
          <w:p w14:paraId="38BBD1FB" w14:textId="77777777" w:rsidR="00B46232" w:rsidRPr="00C059E2" w:rsidRDefault="00B46232" w:rsidP="00DB7B7C">
            <w:pPr>
              <w:ind w:firstLine="0"/>
              <w:jc w:val="center"/>
            </w:pPr>
            <w:r w:rsidRPr="00E52495">
              <w:rPr>
                <w:b/>
                <w:sz w:val="20"/>
                <w:szCs w:val="20"/>
              </w:rPr>
              <w:t>T_emo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1873690C" w14:textId="77777777" w:rsidR="00B46232" w:rsidRPr="00C059E2" w:rsidRDefault="00B46232" w:rsidP="00DB7B7C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1989" w:type="dxa"/>
            <w:vAlign w:val="center"/>
          </w:tcPr>
          <w:p w14:paraId="1E91A330" w14:textId="77777777" w:rsidR="00B46232" w:rsidRPr="00C059E2" w:rsidRDefault="00B46232" w:rsidP="00DB7B7C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1989" w:type="dxa"/>
            <w:vAlign w:val="center"/>
          </w:tcPr>
          <w:p w14:paraId="542E3A42" w14:textId="77777777" w:rsidR="00B46232" w:rsidRPr="00C059E2" w:rsidRDefault="00B46232" w:rsidP="00DB7B7C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4989" w:type="dxa"/>
            <w:gridSpan w:val="3"/>
            <w:vAlign w:val="center"/>
          </w:tcPr>
          <w:p w14:paraId="0C7DDD4E" w14:textId="77777777" w:rsidR="00B46232" w:rsidRPr="00C059E2" w:rsidRDefault="00B46232" w:rsidP="00DB7B7C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742" w:type="dxa"/>
            <w:gridSpan w:val="2"/>
            <w:vAlign w:val="center"/>
          </w:tcPr>
          <w:p w14:paraId="539FBF51" w14:textId="77777777" w:rsidR="00B46232" w:rsidRPr="00C059E2" w:rsidRDefault="00B46232" w:rsidP="00DB7B7C">
            <w:pPr>
              <w:ind w:firstLine="0"/>
              <w:jc w:val="center"/>
            </w:pPr>
            <w:r w:rsidRPr="00C059E2">
              <w:rPr>
                <w:b/>
                <w:sz w:val="20"/>
                <w:szCs w:val="20"/>
              </w:rPr>
              <w:t>Макс. знач.</w:t>
            </w:r>
          </w:p>
        </w:tc>
      </w:tr>
      <w:tr w:rsidR="00B46232" w:rsidRPr="00C059E2" w14:paraId="16FC72C8" w14:textId="77777777" w:rsidTr="00DB7B7C">
        <w:tc>
          <w:tcPr>
            <w:tcW w:w="1371" w:type="dxa"/>
            <w:vMerge/>
            <w:vAlign w:val="center"/>
          </w:tcPr>
          <w:p w14:paraId="45E8F72E" w14:textId="77777777" w:rsidR="00B46232" w:rsidRPr="00C059E2" w:rsidRDefault="00B46232" w:rsidP="00DB7B7C">
            <w:pPr>
              <w:ind w:firstLine="0"/>
              <w:jc w:val="center"/>
            </w:pPr>
          </w:p>
        </w:tc>
        <w:tc>
          <w:tcPr>
            <w:tcW w:w="1989" w:type="dxa"/>
            <w:vAlign w:val="center"/>
          </w:tcPr>
          <w:p w14:paraId="155F7DC0" w14:textId="77777777" w:rsidR="00B46232" w:rsidRPr="00C059E2" w:rsidRDefault="00B46232" w:rsidP="00DB7B7C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0B67E0A8" w14:textId="77777777" w:rsidR="00B46232" w:rsidRPr="00C059E2" w:rsidRDefault="00B46232" w:rsidP="00DB7B7C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989" w:type="dxa"/>
            <w:vAlign w:val="center"/>
          </w:tcPr>
          <w:p w14:paraId="2B223F76" w14:textId="77777777" w:rsidR="00B46232" w:rsidRPr="00C059E2" w:rsidRDefault="00B46232" w:rsidP="00DB7B7C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5BE94EB5" w14:textId="77777777" w:rsidR="00B46232" w:rsidRPr="00C059E2" w:rsidRDefault="00B46232" w:rsidP="00DB7B7C">
            <w:pPr>
              <w:ind w:firstLine="0"/>
              <w:jc w:val="center"/>
            </w:pPr>
            <w:r w:rsidRPr="00F20471">
              <w:rPr>
                <w:b/>
                <w:sz w:val="20"/>
                <w:szCs w:val="20"/>
                <w:lang w:val="en-US"/>
              </w:rPr>
              <w:t>T_сраб</w:t>
            </w:r>
            <w:r w:rsidRPr="00C059E2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207D627A" w14:textId="77777777" w:rsidR="00B46232" w:rsidRPr="00C059E2" w:rsidRDefault="00B46232" w:rsidP="00DB7B7C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663" w:type="dxa"/>
            <w:vAlign w:val="center"/>
          </w:tcPr>
          <w:p w14:paraId="0537AB4E" w14:textId="77777777" w:rsidR="00B46232" w:rsidRPr="00C059E2" w:rsidRDefault="00B46232" w:rsidP="00DB7B7C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  <w:tc>
          <w:tcPr>
            <w:tcW w:w="1371" w:type="dxa"/>
            <w:vAlign w:val="center"/>
          </w:tcPr>
          <w:p w14:paraId="43B37FAA" w14:textId="77777777" w:rsidR="00B46232" w:rsidRPr="00C059E2" w:rsidRDefault="00B46232" w:rsidP="00DB7B7C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∆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с</w:t>
            </w:r>
          </w:p>
        </w:tc>
        <w:tc>
          <w:tcPr>
            <w:tcW w:w="1371" w:type="dxa"/>
            <w:vAlign w:val="center"/>
          </w:tcPr>
          <w:p w14:paraId="58357CAA" w14:textId="77777777" w:rsidR="00B46232" w:rsidRPr="00C059E2" w:rsidRDefault="00B46232" w:rsidP="00DB7B7C">
            <w:pPr>
              <w:spacing w:after="60"/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="Times New Roman" w:hAnsi="Cambria Math"/>
                  <w:sz w:val="20"/>
                  <w:szCs w:val="20"/>
                </w:rPr>
                <m:t>δ</m:t>
              </m:r>
            </m:oMath>
            <w:r w:rsidRPr="00C059E2">
              <w:rPr>
                <w:rFonts w:eastAsia="Times New Roman"/>
                <w:b/>
                <w:sz w:val="20"/>
                <w:szCs w:val="20"/>
              </w:rPr>
              <w:t>, %</w:t>
            </w:r>
          </w:p>
        </w:tc>
      </w:tr>
      <w:tr w:rsidR="00B46232" w:rsidRPr="00C059E2" w14:paraId="79258116" w14:textId="77777777" w:rsidTr="00DB7B7C">
        <w:tc>
          <w:tcPr>
            <w:tcW w:w="1371" w:type="dxa"/>
            <w:vAlign w:val="center"/>
          </w:tcPr>
          <w:p w14:paraId="6DCC2125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9" w:type="dxa"/>
            <w:vAlign w:val="center"/>
          </w:tcPr>
          <w:p w14:paraId="4B207503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3735D593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9" w:type="dxa"/>
            <w:vAlign w:val="center"/>
          </w:tcPr>
          <w:p w14:paraId="274F27F2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22BC2397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26AE25EF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vAlign w:val="center"/>
          </w:tcPr>
          <w:p w14:paraId="01F1FFA5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3BE90ACC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71" w:type="dxa"/>
            <w:vAlign w:val="center"/>
          </w:tcPr>
          <w:p w14:paraId="7650143E" w14:textId="77777777" w:rsidR="00B46232" w:rsidRPr="00C059E2" w:rsidRDefault="00B46232" w:rsidP="00DB7B7C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708C14CD" w14:textId="12247132" w:rsidR="00360082" w:rsidRDefault="00360082" w:rsidP="00360082">
      <w:pPr>
        <w:rPr>
          <w:b/>
          <w:i/>
          <w:lang w:bidi="en-US"/>
        </w:rPr>
      </w:pPr>
      <w:r>
        <w:rPr>
          <w:lang w:bidi="en-US"/>
        </w:rPr>
        <w:t xml:space="preserve">Соответствие: </w:t>
      </w:r>
    </w:p>
    <w:sectPr w:rsidR="00360082" w:rsidSect="006F26F6">
      <w:footerReference w:type="default" r:id="rId13"/>
      <w:pgSz w:w="16838" w:h="11906" w:orient="landscape" w:code="9"/>
      <w:pgMar w:top="539" w:right="851" w:bottom="567" w:left="1134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114DC" w14:textId="77777777" w:rsidR="002E724C" w:rsidRDefault="002E724C" w:rsidP="00D436F7">
      <w:r>
        <w:separator/>
      </w:r>
    </w:p>
  </w:endnote>
  <w:endnote w:type="continuationSeparator" w:id="0">
    <w:p w14:paraId="4FA02192" w14:textId="77777777" w:rsidR="002E724C" w:rsidRDefault="002E724C" w:rsidP="00D43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7D173" w14:textId="77777777" w:rsidR="007C2A5C" w:rsidRDefault="007C2A5C" w:rsidP="00D436F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29E467" w14:textId="77777777" w:rsidR="002E724C" w:rsidRDefault="002E724C" w:rsidP="00D436F7">
      <w:r>
        <w:separator/>
      </w:r>
    </w:p>
  </w:footnote>
  <w:footnote w:type="continuationSeparator" w:id="0">
    <w:p w14:paraId="0F9A41A4" w14:textId="77777777" w:rsidR="002E724C" w:rsidRDefault="002E724C" w:rsidP="00D436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7D172" w14:textId="77777777" w:rsidR="007C2A5C" w:rsidRPr="00E24E51" w:rsidRDefault="007C2A5C" w:rsidP="00830825">
    <w:pPr>
      <w:pStyle w:val="aff0"/>
      <w:ind w:firstLine="0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B560C93A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D47854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28C6F4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784155F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7C2592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BBD164A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DAB193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0E1B4B5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0E980AC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100001B5"/>
    <w:multiLevelType w:val="multilevel"/>
    <w:tmpl w:val="E51A9408"/>
    <w:lvl w:ilvl="0">
      <w:start w:val="1"/>
      <w:numFmt w:val="decimal"/>
      <w:pStyle w:val="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624" w:firstLine="17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ru-RU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2241" w:hanging="114"/>
      </w:pPr>
      <w:rPr>
        <w:rFonts w:hint="default"/>
        <w:i w:val="0"/>
        <w:color w:val="auto"/>
      </w:rPr>
    </w:lvl>
    <w:lvl w:ilvl="4">
      <w:start w:val="1"/>
      <w:numFmt w:val="decimal"/>
      <w:pStyle w:val="5"/>
      <w:suff w:val="space"/>
      <w:lvlText w:val="%1.%2.%3.%4.%5"/>
      <w:lvlJc w:val="left"/>
      <w:pPr>
        <w:ind w:left="2851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12212AC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2B2689F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5E702A6"/>
    <w:multiLevelType w:val="hybridMultilevel"/>
    <w:tmpl w:val="F7E82346"/>
    <w:lvl w:ilvl="0" w:tplc="A2A6338E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62F483B8">
      <w:start w:val="1"/>
      <w:numFmt w:val="lowerLetter"/>
      <w:lvlText w:val="%2."/>
      <w:lvlJc w:val="left"/>
      <w:pPr>
        <w:ind w:left="1440" w:hanging="360"/>
      </w:pPr>
    </w:lvl>
    <w:lvl w:ilvl="2" w:tplc="B41AE452">
      <w:start w:val="1"/>
      <w:numFmt w:val="lowerRoman"/>
      <w:lvlText w:val="%3."/>
      <w:lvlJc w:val="right"/>
      <w:pPr>
        <w:ind w:left="2160" w:hanging="180"/>
      </w:pPr>
    </w:lvl>
    <w:lvl w:ilvl="3" w:tplc="9ACC092A">
      <w:start w:val="1"/>
      <w:numFmt w:val="decimal"/>
      <w:lvlText w:val="%4."/>
      <w:lvlJc w:val="left"/>
      <w:pPr>
        <w:ind w:left="2880" w:hanging="360"/>
      </w:pPr>
    </w:lvl>
    <w:lvl w:ilvl="4" w:tplc="E926E6C6">
      <w:start w:val="1"/>
      <w:numFmt w:val="lowerLetter"/>
      <w:lvlText w:val="%5."/>
      <w:lvlJc w:val="left"/>
      <w:pPr>
        <w:ind w:left="3600" w:hanging="360"/>
      </w:pPr>
    </w:lvl>
    <w:lvl w:ilvl="5" w:tplc="EB76C754">
      <w:start w:val="1"/>
      <w:numFmt w:val="lowerRoman"/>
      <w:lvlText w:val="%6."/>
      <w:lvlJc w:val="right"/>
      <w:pPr>
        <w:ind w:left="4320" w:hanging="180"/>
      </w:pPr>
    </w:lvl>
    <w:lvl w:ilvl="6" w:tplc="7076CCEA">
      <w:start w:val="1"/>
      <w:numFmt w:val="decimal"/>
      <w:lvlText w:val="%7."/>
      <w:lvlJc w:val="left"/>
      <w:pPr>
        <w:ind w:left="5040" w:hanging="360"/>
      </w:pPr>
    </w:lvl>
    <w:lvl w:ilvl="7" w:tplc="A334A6BA">
      <w:start w:val="1"/>
      <w:numFmt w:val="lowerLetter"/>
      <w:lvlText w:val="%8."/>
      <w:lvlJc w:val="left"/>
      <w:pPr>
        <w:ind w:left="5760" w:hanging="360"/>
      </w:pPr>
    </w:lvl>
    <w:lvl w:ilvl="8" w:tplc="C7E05D5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EC7C92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81C1F06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A2B2CB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1B4C6E2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1C331A25"/>
    <w:multiLevelType w:val="hybridMultilevel"/>
    <w:tmpl w:val="5A4C8C66"/>
    <w:lvl w:ilvl="0" w:tplc="CBE0ECF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AB07EEE">
      <w:start w:val="1"/>
      <w:numFmt w:val="lowerLetter"/>
      <w:lvlText w:val="%2."/>
      <w:lvlJc w:val="left"/>
      <w:pPr>
        <w:ind w:left="1506" w:hanging="360"/>
      </w:pPr>
    </w:lvl>
    <w:lvl w:ilvl="2" w:tplc="E7A8BEAA">
      <w:start w:val="1"/>
      <w:numFmt w:val="lowerRoman"/>
      <w:lvlText w:val="%3."/>
      <w:lvlJc w:val="right"/>
      <w:pPr>
        <w:ind w:left="2226" w:hanging="180"/>
      </w:pPr>
    </w:lvl>
    <w:lvl w:ilvl="3" w:tplc="394CA874">
      <w:start w:val="1"/>
      <w:numFmt w:val="decimal"/>
      <w:lvlText w:val="%4."/>
      <w:lvlJc w:val="left"/>
      <w:pPr>
        <w:ind w:left="2946" w:hanging="360"/>
      </w:pPr>
    </w:lvl>
    <w:lvl w:ilvl="4" w:tplc="D5D87DA6">
      <w:start w:val="1"/>
      <w:numFmt w:val="lowerLetter"/>
      <w:lvlText w:val="%5."/>
      <w:lvlJc w:val="left"/>
      <w:pPr>
        <w:ind w:left="3666" w:hanging="360"/>
      </w:pPr>
    </w:lvl>
    <w:lvl w:ilvl="5" w:tplc="A5983A7E">
      <w:start w:val="1"/>
      <w:numFmt w:val="lowerRoman"/>
      <w:lvlText w:val="%6."/>
      <w:lvlJc w:val="right"/>
      <w:pPr>
        <w:ind w:left="4386" w:hanging="180"/>
      </w:pPr>
    </w:lvl>
    <w:lvl w:ilvl="6" w:tplc="62329C3E">
      <w:start w:val="1"/>
      <w:numFmt w:val="decimal"/>
      <w:lvlText w:val="%7."/>
      <w:lvlJc w:val="left"/>
      <w:pPr>
        <w:ind w:left="5106" w:hanging="360"/>
      </w:pPr>
    </w:lvl>
    <w:lvl w:ilvl="7" w:tplc="98AC797A">
      <w:start w:val="1"/>
      <w:numFmt w:val="lowerLetter"/>
      <w:lvlText w:val="%8."/>
      <w:lvlJc w:val="left"/>
      <w:pPr>
        <w:ind w:left="5826" w:hanging="360"/>
      </w:pPr>
    </w:lvl>
    <w:lvl w:ilvl="8" w:tplc="9D72C4F4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1E696C9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20E76E5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21880C75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1" w15:restartNumberingAfterBreak="0">
    <w:nsid w:val="22735D66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236B7A0F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24EA51A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2A8A29C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2B41282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2BA335DD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2C963CF1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2CF316C7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29" w15:restartNumberingAfterBreak="0">
    <w:nsid w:val="2D4B407B"/>
    <w:multiLevelType w:val="hybridMultilevel"/>
    <w:tmpl w:val="05AA93BE"/>
    <w:lvl w:ilvl="0" w:tplc="7354D976">
      <w:start w:val="1"/>
      <w:numFmt w:val="decimal"/>
      <w:pStyle w:val="a0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0A27E73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31845A4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32787484"/>
    <w:multiLevelType w:val="multilevel"/>
    <w:tmpl w:val="30162E9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33D415F6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4" w15:restartNumberingAfterBreak="0">
    <w:nsid w:val="366A3CD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372F505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3A267991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7" w15:restartNumberingAfterBreak="0">
    <w:nsid w:val="3BD10A5B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3D4840B7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39" w15:restartNumberingAfterBreak="0">
    <w:nsid w:val="3F4217E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0" w15:restartNumberingAfterBreak="0">
    <w:nsid w:val="3FEE3F9E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1" w15:restartNumberingAfterBreak="0">
    <w:nsid w:val="40E43D4D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2" w15:restartNumberingAfterBreak="0">
    <w:nsid w:val="40E54D29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17A1E15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4" w15:restartNumberingAfterBreak="0">
    <w:nsid w:val="41EA69E1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5" w15:restartNumberingAfterBreak="0">
    <w:nsid w:val="420C0CBF"/>
    <w:multiLevelType w:val="hybridMultilevel"/>
    <w:tmpl w:val="52A63292"/>
    <w:lvl w:ilvl="0" w:tplc="2EB2D732">
      <w:start w:val="1"/>
      <w:numFmt w:val="decimal"/>
      <w:lvlText w:val="1.%1"/>
      <w:lvlJc w:val="left"/>
      <w:pPr>
        <w:ind w:left="107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6" w15:restartNumberingAfterBreak="0">
    <w:nsid w:val="443C75F9"/>
    <w:multiLevelType w:val="hybridMultilevel"/>
    <w:tmpl w:val="5A4C8C66"/>
    <w:lvl w:ilvl="0" w:tplc="CBE0ECF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AB07EEE">
      <w:start w:val="1"/>
      <w:numFmt w:val="lowerLetter"/>
      <w:lvlText w:val="%2."/>
      <w:lvlJc w:val="left"/>
      <w:pPr>
        <w:ind w:left="1506" w:hanging="360"/>
      </w:pPr>
    </w:lvl>
    <w:lvl w:ilvl="2" w:tplc="E7A8BEAA">
      <w:start w:val="1"/>
      <w:numFmt w:val="lowerRoman"/>
      <w:lvlText w:val="%3."/>
      <w:lvlJc w:val="right"/>
      <w:pPr>
        <w:ind w:left="2226" w:hanging="180"/>
      </w:pPr>
    </w:lvl>
    <w:lvl w:ilvl="3" w:tplc="394CA874">
      <w:start w:val="1"/>
      <w:numFmt w:val="decimal"/>
      <w:lvlText w:val="%4."/>
      <w:lvlJc w:val="left"/>
      <w:pPr>
        <w:ind w:left="2946" w:hanging="360"/>
      </w:pPr>
    </w:lvl>
    <w:lvl w:ilvl="4" w:tplc="D5D87DA6">
      <w:start w:val="1"/>
      <w:numFmt w:val="lowerLetter"/>
      <w:lvlText w:val="%5."/>
      <w:lvlJc w:val="left"/>
      <w:pPr>
        <w:ind w:left="3666" w:hanging="360"/>
      </w:pPr>
    </w:lvl>
    <w:lvl w:ilvl="5" w:tplc="A5983A7E">
      <w:start w:val="1"/>
      <w:numFmt w:val="lowerRoman"/>
      <w:lvlText w:val="%6."/>
      <w:lvlJc w:val="right"/>
      <w:pPr>
        <w:ind w:left="4386" w:hanging="180"/>
      </w:pPr>
    </w:lvl>
    <w:lvl w:ilvl="6" w:tplc="62329C3E">
      <w:start w:val="1"/>
      <w:numFmt w:val="decimal"/>
      <w:lvlText w:val="%7."/>
      <w:lvlJc w:val="left"/>
      <w:pPr>
        <w:ind w:left="5106" w:hanging="360"/>
      </w:pPr>
    </w:lvl>
    <w:lvl w:ilvl="7" w:tplc="98AC797A">
      <w:start w:val="1"/>
      <w:numFmt w:val="lowerLetter"/>
      <w:lvlText w:val="%8."/>
      <w:lvlJc w:val="left"/>
      <w:pPr>
        <w:ind w:left="5826" w:hanging="360"/>
      </w:pPr>
    </w:lvl>
    <w:lvl w:ilvl="8" w:tplc="9D72C4F4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44B63BBA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8" w15:restartNumberingAfterBreak="0">
    <w:nsid w:val="451D2C97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49" w15:restartNumberingAfterBreak="0">
    <w:nsid w:val="46380283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0" w15:restartNumberingAfterBreak="0">
    <w:nsid w:val="47194F1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1" w15:restartNumberingAfterBreak="0">
    <w:nsid w:val="474740A7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2" w15:restartNumberingAfterBreak="0">
    <w:nsid w:val="49F0482D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3" w15:restartNumberingAfterBreak="0">
    <w:nsid w:val="4CC9795B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4" w15:restartNumberingAfterBreak="0">
    <w:nsid w:val="4DD70229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5" w15:restartNumberingAfterBreak="0">
    <w:nsid w:val="51F44F9D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6" w15:restartNumberingAfterBreak="0">
    <w:nsid w:val="556A1B3A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7" w15:restartNumberingAfterBreak="0">
    <w:nsid w:val="568D1F56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8" w15:restartNumberingAfterBreak="0">
    <w:nsid w:val="58E22597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59" w15:restartNumberingAfterBreak="0">
    <w:nsid w:val="59D51534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0" w15:restartNumberingAfterBreak="0">
    <w:nsid w:val="5B9E7A6E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1" w15:restartNumberingAfterBreak="0">
    <w:nsid w:val="5C376FC7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2" w15:restartNumberingAfterBreak="0">
    <w:nsid w:val="5D211626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3" w15:restartNumberingAfterBreak="0">
    <w:nsid w:val="5EB47848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4" w15:restartNumberingAfterBreak="0">
    <w:nsid w:val="5FC00E61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5" w15:restartNumberingAfterBreak="0">
    <w:nsid w:val="6086498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6" w15:restartNumberingAfterBreak="0">
    <w:nsid w:val="623A20F2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7" w15:restartNumberingAfterBreak="0">
    <w:nsid w:val="62483BF3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8" w15:restartNumberingAfterBreak="0">
    <w:nsid w:val="62941534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69" w15:restartNumberingAfterBreak="0">
    <w:nsid w:val="63D1085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0" w15:restartNumberingAfterBreak="0">
    <w:nsid w:val="64D50293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1" w15:restartNumberingAfterBreak="0">
    <w:nsid w:val="673F3769"/>
    <w:multiLevelType w:val="hybridMultilevel"/>
    <w:tmpl w:val="3B2A48FE"/>
    <w:lvl w:ilvl="0" w:tplc="7190219C">
      <w:start w:val="1"/>
      <w:numFmt w:val="bullet"/>
      <w:pStyle w:val="a1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7405494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3" w15:restartNumberingAfterBreak="0">
    <w:nsid w:val="68E025A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4" w15:restartNumberingAfterBreak="0">
    <w:nsid w:val="697E5118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5" w15:restartNumberingAfterBreak="0">
    <w:nsid w:val="69A77AC0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69F81A4A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7" w15:restartNumberingAfterBreak="0">
    <w:nsid w:val="6A917EE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8" w15:restartNumberingAfterBreak="0">
    <w:nsid w:val="6BDE696F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79" w15:restartNumberingAfterBreak="0">
    <w:nsid w:val="6BEB6B88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0" w15:restartNumberingAfterBreak="0">
    <w:nsid w:val="6BF13A51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1" w15:restartNumberingAfterBreak="0">
    <w:nsid w:val="6D1502CD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2" w15:restartNumberingAfterBreak="0">
    <w:nsid w:val="70757CC8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3" w15:restartNumberingAfterBreak="0">
    <w:nsid w:val="71DF53FE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4" w15:restartNumberingAfterBreak="0">
    <w:nsid w:val="728B057F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5" w15:restartNumberingAfterBreak="0">
    <w:nsid w:val="74301E29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6" w15:restartNumberingAfterBreak="0">
    <w:nsid w:val="76FD091D"/>
    <w:multiLevelType w:val="hybridMultilevel"/>
    <w:tmpl w:val="DD56EAE2"/>
    <w:lvl w:ilvl="0" w:tplc="9C004C36">
      <w:start w:val="1"/>
      <w:numFmt w:val="bullet"/>
      <w:pStyle w:val="a2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7" w15:restartNumberingAfterBreak="0">
    <w:nsid w:val="77537D6C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8" w15:restartNumberingAfterBreak="0">
    <w:nsid w:val="775C65B4"/>
    <w:multiLevelType w:val="hybridMultilevel"/>
    <w:tmpl w:val="2932CF30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89" w15:restartNumberingAfterBreak="0">
    <w:nsid w:val="7B776876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90" w15:restartNumberingAfterBreak="0">
    <w:nsid w:val="7C1A4729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91" w15:restartNumberingAfterBreak="0">
    <w:nsid w:val="7DE45F85"/>
    <w:multiLevelType w:val="hybridMultilevel"/>
    <w:tmpl w:val="6B7E36B2"/>
    <w:lvl w:ilvl="0" w:tplc="9B940508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2"/>
  </w:num>
  <w:num w:numId="2">
    <w:abstractNumId w:val="0"/>
  </w:num>
  <w:num w:numId="3">
    <w:abstractNumId w:val="71"/>
  </w:num>
  <w:num w:numId="4">
    <w:abstractNumId w:val="86"/>
  </w:num>
  <w:num w:numId="5">
    <w:abstractNumId w:val="9"/>
  </w:num>
  <w:num w:numId="6">
    <w:abstractNumId w:val="29"/>
  </w:num>
  <w:num w:numId="7">
    <w:abstractNumId w:val="24"/>
  </w:num>
  <w:num w:numId="8">
    <w:abstractNumId w:val="57"/>
  </w:num>
  <w:num w:numId="9">
    <w:abstractNumId w:val="87"/>
  </w:num>
  <w:num w:numId="10">
    <w:abstractNumId w:val="56"/>
  </w:num>
  <w:num w:numId="11">
    <w:abstractNumId w:val="73"/>
  </w:num>
  <w:num w:numId="12">
    <w:abstractNumId w:val="27"/>
  </w:num>
  <w:num w:numId="13">
    <w:abstractNumId w:val="50"/>
  </w:num>
  <w:num w:numId="14">
    <w:abstractNumId w:val="59"/>
  </w:num>
  <w:num w:numId="15">
    <w:abstractNumId w:val="25"/>
  </w:num>
  <w:num w:numId="16">
    <w:abstractNumId w:val="63"/>
  </w:num>
  <w:num w:numId="17">
    <w:abstractNumId w:val="53"/>
  </w:num>
  <w:num w:numId="18">
    <w:abstractNumId w:val="36"/>
  </w:num>
  <w:num w:numId="19">
    <w:abstractNumId w:val="83"/>
  </w:num>
  <w:num w:numId="20">
    <w:abstractNumId w:val="6"/>
  </w:num>
  <w:num w:numId="21">
    <w:abstractNumId w:val="2"/>
  </w:num>
  <w:num w:numId="22">
    <w:abstractNumId w:val="67"/>
  </w:num>
  <w:num w:numId="23">
    <w:abstractNumId w:val="31"/>
  </w:num>
  <w:num w:numId="24">
    <w:abstractNumId w:val="82"/>
  </w:num>
  <w:num w:numId="25">
    <w:abstractNumId w:val="62"/>
  </w:num>
  <w:num w:numId="26">
    <w:abstractNumId w:val="12"/>
  </w:num>
  <w:num w:numId="27">
    <w:abstractNumId w:val="39"/>
  </w:num>
  <w:num w:numId="28">
    <w:abstractNumId w:val="44"/>
  </w:num>
  <w:num w:numId="29">
    <w:abstractNumId w:val="69"/>
  </w:num>
  <w:num w:numId="30">
    <w:abstractNumId w:val="3"/>
  </w:num>
  <w:num w:numId="31">
    <w:abstractNumId w:val="45"/>
  </w:num>
  <w:num w:numId="32">
    <w:abstractNumId w:val="41"/>
  </w:num>
  <w:num w:numId="33">
    <w:abstractNumId w:val="51"/>
  </w:num>
  <w:num w:numId="34">
    <w:abstractNumId w:val="26"/>
  </w:num>
  <w:num w:numId="35">
    <w:abstractNumId w:val="40"/>
  </w:num>
  <w:num w:numId="36">
    <w:abstractNumId w:val="66"/>
  </w:num>
  <w:num w:numId="37">
    <w:abstractNumId w:val="84"/>
  </w:num>
  <w:num w:numId="38">
    <w:abstractNumId w:val="28"/>
  </w:num>
  <w:num w:numId="39">
    <w:abstractNumId w:val="91"/>
  </w:num>
  <w:num w:numId="40">
    <w:abstractNumId w:val="77"/>
  </w:num>
  <w:num w:numId="41">
    <w:abstractNumId w:val="90"/>
  </w:num>
  <w:num w:numId="42">
    <w:abstractNumId w:val="43"/>
  </w:num>
  <w:num w:numId="43">
    <w:abstractNumId w:val="22"/>
  </w:num>
  <w:num w:numId="44">
    <w:abstractNumId w:val="55"/>
  </w:num>
  <w:num w:numId="45">
    <w:abstractNumId w:val="58"/>
  </w:num>
  <w:num w:numId="46">
    <w:abstractNumId w:val="11"/>
  </w:num>
  <w:num w:numId="47">
    <w:abstractNumId w:val="65"/>
  </w:num>
  <w:num w:numId="48">
    <w:abstractNumId w:val="68"/>
  </w:num>
  <w:num w:numId="49">
    <w:abstractNumId w:val="34"/>
  </w:num>
  <w:num w:numId="50">
    <w:abstractNumId w:val="52"/>
  </w:num>
  <w:num w:numId="51">
    <w:abstractNumId w:val="79"/>
  </w:num>
  <w:num w:numId="52">
    <w:abstractNumId w:val="37"/>
  </w:num>
  <w:num w:numId="53">
    <w:abstractNumId w:val="76"/>
  </w:num>
  <w:num w:numId="54">
    <w:abstractNumId w:val="8"/>
  </w:num>
  <w:num w:numId="55">
    <w:abstractNumId w:val="70"/>
  </w:num>
  <w:num w:numId="56">
    <w:abstractNumId w:val="81"/>
  </w:num>
  <w:num w:numId="57">
    <w:abstractNumId w:val="60"/>
  </w:num>
  <w:num w:numId="58">
    <w:abstractNumId w:val="1"/>
  </w:num>
  <w:num w:numId="59">
    <w:abstractNumId w:val="33"/>
  </w:num>
  <w:num w:numId="60">
    <w:abstractNumId w:val="20"/>
  </w:num>
  <w:num w:numId="61">
    <w:abstractNumId w:val="19"/>
  </w:num>
  <w:num w:numId="62">
    <w:abstractNumId w:val="10"/>
  </w:num>
  <w:num w:numId="63">
    <w:abstractNumId w:val="14"/>
  </w:num>
  <w:num w:numId="64">
    <w:abstractNumId w:val="13"/>
  </w:num>
  <w:num w:numId="65">
    <w:abstractNumId w:val="61"/>
  </w:num>
  <w:num w:numId="66">
    <w:abstractNumId w:val="49"/>
  </w:num>
  <w:num w:numId="67">
    <w:abstractNumId w:val="4"/>
  </w:num>
  <w:num w:numId="68">
    <w:abstractNumId w:val="85"/>
  </w:num>
  <w:num w:numId="69">
    <w:abstractNumId w:val="16"/>
  </w:num>
  <w:num w:numId="70">
    <w:abstractNumId w:val="17"/>
  </w:num>
  <w:num w:numId="71">
    <w:abstractNumId w:val="46"/>
  </w:num>
  <w:num w:numId="72">
    <w:abstractNumId w:val="48"/>
  </w:num>
  <w:num w:numId="73">
    <w:abstractNumId w:val="42"/>
  </w:num>
  <w:num w:numId="74">
    <w:abstractNumId w:val="7"/>
  </w:num>
  <w:num w:numId="75">
    <w:abstractNumId w:val="21"/>
  </w:num>
  <w:num w:numId="76">
    <w:abstractNumId w:val="80"/>
  </w:num>
  <w:num w:numId="77">
    <w:abstractNumId w:val="47"/>
  </w:num>
  <w:num w:numId="78">
    <w:abstractNumId w:val="88"/>
  </w:num>
  <w:num w:numId="79">
    <w:abstractNumId w:val="15"/>
  </w:num>
  <w:num w:numId="80">
    <w:abstractNumId w:val="75"/>
  </w:num>
  <w:num w:numId="81">
    <w:abstractNumId w:val="54"/>
  </w:num>
  <w:num w:numId="82">
    <w:abstractNumId w:val="23"/>
  </w:num>
  <w:num w:numId="83">
    <w:abstractNumId w:val="74"/>
  </w:num>
  <w:num w:numId="84">
    <w:abstractNumId w:val="38"/>
  </w:num>
  <w:num w:numId="85">
    <w:abstractNumId w:val="64"/>
  </w:num>
  <w:num w:numId="86">
    <w:abstractNumId w:val="30"/>
  </w:num>
  <w:num w:numId="87">
    <w:abstractNumId w:val="89"/>
  </w:num>
  <w:num w:numId="88">
    <w:abstractNumId w:val="35"/>
  </w:num>
  <w:num w:numId="89">
    <w:abstractNumId w:val="5"/>
  </w:num>
  <w:num w:numId="90">
    <w:abstractNumId w:val="72"/>
  </w:num>
  <w:num w:numId="91">
    <w:abstractNumId w:val="78"/>
  </w:num>
  <w:num w:numId="92">
    <w:abstractNumId w:val="18"/>
  </w:num>
  <w:num w:numId="93">
    <w:abstractNumId w:val="29"/>
    <w:lvlOverride w:ilvl="0">
      <w:startOverride w:val="1"/>
    </w:lvlOverride>
  </w:num>
  <w:num w:numId="94">
    <w:abstractNumId w:val="29"/>
    <w:lvlOverride w:ilvl="0">
      <w:startOverride w:val="1"/>
    </w:lvlOverride>
  </w:num>
  <w:numIdMacAtCleanup w:val="9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attachedTemplate r:id="rId1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C9A"/>
    <w:rsid w:val="00000645"/>
    <w:rsid w:val="000012E4"/>
    <w:rsid w:val="000016F6"/>
    <w:rsid w:val="00002561"/>
    <w:rsid w:val="00003DB0"/>
    <w:rsid w:val="0000419E"/>
    <w:rsid w:val="00004994"/>
    <w:rsid w:val="00006FEE"/>
    <w:rsid w:val="000071EC"/>
    <w:rsid w:val="00007858"/>
    <w:rsid w:val="00007CED"/>
    <w:rsid w:val="00010237"/>
    <w:rsid w:val="000108F2"/>
    <w:rsid w:val="00010C30"/>
    <w:rsid w:val="000113D0"/>
    <w:rsid w:val="00011508"/>
    <w:rsid w:val="00013196"/>
    <w:rsid w:val="0001342B"/>
    <w:rsid w:val="0001489B"/>
    <w:rsid w:val="0001493B"/>
    <w:rsid w:val="00015547"/>
    <w:rsid w:val="00015BE6"/>
    <w:rsid w:val="000202BD"/>
    <w:rsid w:val="000207AE"/>
    <w:rsid w:val="00021253"/>
    <w:rsid w:val="00021260"/>
    <w:rsid w:val="00021B07"/>
    <w:rsid w:val="00021FE3"/>
    <w:rsid w:val="0002378B"/>
    <w:rsid w:val="000239D5"/>
    <w:rsid w:val="00023D7B"/>
    <w:rsid w:val="000246AE"/>
    <w:rsid w:val="000252AC"/>
    <w:rsid w:val="00025324"/>
    <w:rsid w:val="00025F65"/>
    <w:rsid w:val="00027204"/>
    <w:rsid w:val="00027590"/>
    <w:rsid w:val="00027AD1"/>
    <w:rsid w:val="00027C9A"/>
    <w:rsid w:val="00031183"/>
    <w:rsid w:val="00031248"/>
    <w:rsid w:val="00031E30"/>
    <w:rsid w:val="00032031"/>
    <w:rsid w:val="0003219E"/>
    <w:rsid w:val="00032860"/>
    <w:rsid w:val="00032981"/>
    <w:rsid w:val="0003330E"/>
    <w:rsid w:val="00033A19"/>
    <w:rsid w:val="00034C13"/>
    <w:rsid w:val="000354F3"/>
    <w:rsid w:val="0003575B"/>
    <w:rsid w:val="00036A9C"/>
    <w:rsid w:val="00037A41"/>
    <w:rsid w:val="0004061B"/>
    <w:rsid w:val="0004097C"/>
    <w:rsid w:val="00040985"/>
    <w:rsid w:val="00040E50"/>
    <w:rsid w:val="000413EA"/>
    <w:rsid w:val="000414BF"/>
    <w:rsid w:val="000444A7"/>
    <w:rsid w:val="00044F70"/>
    <w:rsid w:val="00045C42"/>
    <w:rsid w:val="0004607B"/>
    <w:rsid w:val="00046659"/>
    <w:rsid w:val="00047D17"/>
    <w:rsid w:val="00047DA1"/>
    <w:rsid w:val="000506FD"/>
    <w:rsid w:val="000509A5"/>
    <w:rsid w:val="00051CB4"/>
    <w:rsid w:val="00052178"/>
    <w:rsid w:val="0005337E"/>
    <w:rsid w:val="00054E85"/>
    <w:rsid w:val="00055697"/>
    <w:rsid w:val="0005602A"/>
    <w:rsid w:val="00056C75"/>
    <w:rsid w:val="00057222"/>
    <w:rsid w:val="000573E2"/>
    <w:rsid w:val="00057957"/>
    <w:rsid w:val="0006015B"/>
    <w:rsid w:val="000601AA"/>
    <w:rsid w:val="00060830"/>
    <w:rsid w:val="00060FBE"/>
    <w:rsid w:val="000628F5"/>
    <w:rsid w:val="00062DC7"/>
    <w:rsid w:val="0006325B"/>
    <w:rsid w:val="0006325D"/>
    <w:rsid w:val="000635AA"/>
    <w:rsid w:val="000638B1"/>
    <w:rsid w:val="00064306"/>
    <w:rsid w:val="0006597A"/>
    <w:rsid w:val="00065A0D"/>
    <w:rsid w:val="00065B5E"/>
    <w:rsid w:val="00066089"/>
    <w:rsid w:val="00066229"/>
    <w:rsid w:val="00066F6B"/>
    <w:rsid w:val="0006714A"/>
    <w:rsid w:val="00067310"/>
    <w:rsid w:val="00067F5B"/>
    <w:rsid w:val="000718D8"/>
    <w:rsid w:val="00071E63"/>
    <w:rsid w:val="000723B6"/>
    <w:rsid w:val="00072584"/>
    <w:rsid w:val="00072D02"/>
    <w:rsid w:val="00073200"/>
    <w:rsid w:val="00073452"/>
    <w:rsid w:val="00074735"/>
    <w:rsid w:val="0007555B"/>
    <w:rsid w:val="000758D9"/>
    <w:rsid w:val="00075E62"/>
    <w:rsid w:val="000769AC"/>
    <w:rsid w:val="00077EC8"/>
    <w:rsid w:val="00080259"/>
    <w:rsid w:val="00081B63"/>
    <w:rsid w:val="00081E55"/>
    <w:rsid w:val="00081FC7"/>
    <w:rsid w:val="000827D1"/>
    <w:rsid w:val="00082D64"/>
    <w:rsid w:val="00082FF7"/>
    <w:rsid w:val="00085180"/>
    <w:rsid w:val="000861A6"/>
    <w:rsid w:val="00086937"/>
    <w:rsid w:val="00086BAB"/>
    <w:rsid w:val="00090B75"/>
    <w:rsid w:val="00090F85"/>
    <w:rsid w:val="000911D2"/>
    <w:rsid w:val="000916B4"/>
    <w:rsid w:val="00091995"/>
    <w:rsid w:val="00092700"/>
    <w:rsid w:val="0009379D"/>
    <w:rsid w:val="00093911"/>
    <w:rsid w:val="00093937"/>
    <w:rsid w:val="00093CE3"/>
    <w:rsid w:val="00093CF6"/>
    <w:rsid w:val="00095F25"/>
    <w:rsid w:val="00095F48"/>
    <w:rsid w:val="0009609B"/>
    <w:rsid w:val="000961D9"/>
    <w:rsid w:val="00096C29"/>
    <w:rsid w:val="00096C93"/>
    <w:rsid w:val="0009783F"/>
    <w:rsid w:val="00097D91"/>
    <w:rsid w:val="000A01D2"/>
    <w:rsid w:val="000A0743"/>
    <w:rsid w:val="000A0BF9"/>
    <w:rsid w:val="000A10A1"/>
    <w:rsid w:val="000A13F8"/>
    <w:rsid w:val="000A2150"/>
    <w:rsid w:val="000A2341"/>
    <w:rsid w:val="000A2BC7"/>
    <w:rsid w:val="000A415C"/>
    <w:rsid w:val="000A42E6"/>
    <w:rsid w:val="000A5323"/>
    <w:rsid w:val="000A73C8"/>
    <w:rsid w:val="000A7721"/>
    <w:rsid w:val="000A77D1"/>
    <w:rsid w:val="000A7EF6"/>
    <w:rsid w:val="000B0782"/>
    <w:rsid w:val="000B101F"/>
    <w:rsid w:val="000B1938"/>
    <w:rsid w:val="000B1DFB"/>
    <w:rsid w:val="000B22A7"/>
    <w:rsid w:val="000B27D9"/>
    <w:rsid w:val="000B6D78"/>
    <w:rsid w:val="000C0140"/>
    <w:rsid w:val="000C02F8"/>
    <w:rsid w:val="000C067D"/>
    <w:rsid w:val="000C12B9"/>
    <w:rsid w:val="000C1C63"/>
    <w:rsid w:val="000C1EA8"/>
    <w:rsid w:val="000C2788"/>
    <w:rsid w:val="000C41B2"/>
    <w:rsid w:val="000C4A9E"/>
    <w:rsid w:val="000C626D"/>
    <w:rsid w:val="000C6475"/>
    <w:rsid w:val="000C735B"/>
    <w:rsid w:val="000D09C9"/>
    <w:rsid w:val="000D0BC5"/>
    <w:rsid w:val="000D1168"/>
    <w:rsid w:val="000D183B"/>
    <w:rsid w:val="000D1EA9"/>
    <w:rsid w:val="000D2C61"/>
    <w:rsid w:val="000D38D6"/>
    <w:rsid w:val="000D4141"/>
    <w:rsid w:val="000D57FE"/>
    <w:rsid w:val="000D5A11"/>
    <w:rsid w:val="000D5DA8"/>
    <w:rsid w:val="000D609E"/>
    <w:rsid w:val="000D640C"/>
    <w:rsid w:val="000D72E8"/>
    <w:rsid w:val="000D7C3D"/>
    <w:rsid w:val="000E0FDF"/>
    <w:rsid w:val="000E14DE"/>
    <w:rsid w:val="000E1B79"/>
    <w:rsid w:val="000E22EE"/>
    <w:rsid w:val="000E2DE4"/>
    <w:rsid w:val="000E320C"/>
    <w:rsid w:val="000E5BD7"/>
    <w:rsid w:val="000E5D04"/>
    <w:rsid w:val="000E603E"/>
    <w:rsid w:val="000E6430"/>
    <w:rsid w:val="000F16CC"/>
    <w:rsid w:val="000F1F60"/>
    <w:rsid w:val="000F22BF"/>
    <w:rsid w:val="000F28FA"/>
    <w:rsid w:val="000F3279"/>
    <w:rsid w:val="000F3F65"/>
    <w:rsid w:val="000F3F69"/>
    <w:rsid w:val="000F4D80"/>
    <w:rsid w:val="000F5399"/>
    <w:rsid w:val="000F6A8B"/>
    <w:rsid w:val="000F764F"/>
    <w:rsid w:val="00100C36"/>
    <w:rsid w:val="00100F6D"/>
    <w:rsid w:val="001029BF"/>
    <w:rsid w:val="00105800"/>
    <w:rsid w:val="00107283"/>
    <w:rsid w:val="001079EC"/>
    <w:rsid w:val="0011068D"/>
    <w:rsid w:val="00112A42"/>
    <w:rsid w:val="00113846"/>
    <w:rsid w:val="00114139"/>
    <w:rsid w:val="00114C1F"/>
    <w:rsid w:val="00115699"/>
    <w:rsid w:val="001157F5"/>
    <w:rsid w:val="00116C69"/>
    <w:rsid w:val="00116E76"/>
    <w:rsid w:val="00117041"/>
    <w:rsid w:val="001172C9"/>
    <w:rsid w:val="00117B07"/>
    <w:rsid w:val="00117C92"/>
    <w:rsid w:val="001205B7"/>
    <w:rsid w:val="001216FF"/>
    <w:rsid w:val="00121E57"/>
    <w:rsid w:val="001224B4"/>
    <w:rsid w:val="00122E54"/>
    <w:rsid w:val="00122FDD"/>
    <w:rsid w:val="0012444A"/>
    <w:rsid w:val="001253E6"/>
    <w:rsid w:val="00126A05"/>
    <w:rsid w:val="00126A94"/>
    <w:rsid w:val="00126B80"/>
    <w:rsid w:val="00126E93"/>
    <w:rsid w:val="001271DE"/>
    <w:rsid w:val="0012752E"/>
    <w:rsid w:val="00127562"/>
    <w:rsid w:val="001275C5"/>
    <w:rsid w:val="00127D08"/>
    <w:rsid w:val="0013073E"/>
    <w:rsid w:val="0013138D"/>
    <w:rsid w:val="00131D09"/>
    <w:rsid w:val="00131D44"/>
    <w:rsid w:val="001338CD"/>
    <w:rsid w:val="0013413D"/>
    <w:rsid w:val="00134209"/>
    <w:rsid w:val="001350F4"/>
    <w:rsid w:val="0013568D"/>
    <w:rsid w:val="00135ABF"/>
    <w:rsid w:val="001367C2"/>
    <w:rsid w:val="00136881"/>
    <w:rsid w:val="00140940"/>
    <w:rsid w:val="00141BF7"/>
    <w:rsid w:val="00141CBA"/>
    <w:rsid w:val="00142676"/>
    <w:rsid w:val="0014284E"/>
    <w:rsid w:val="001434E2"/>
    <w:rsid w:val="00143638"/>
    <w:rsid w:val="00144C12"/>
    <w:rsid w:val="001456CF"/>
    <w:rsid w:val="00145AC5"/>
    <w:rsid w:val="001463C2"/>
    <w:rsid w:val="001469AF"/>
    <w:rsid w:val="00146F6D"/>
    <w:rsid w:val="00147199"/>
    <w:rsid w:val="001479CD"/>
    <w:rsid w:val="001514C6"/>
    <w:rsid w:val="0015150E"/>
    <w:rsid w:val="00151974"/>
    <w:rsid w:val="001522BD"/>
    <w:rsid w:val="00152B6C"/>
    <w:rsid w:val="00152BBF"/>
    <w:rsid w:val="00153E7D"/>
    <w:rsid w:val="001544A1"/>
    <w:rsid w:val="00154A6F"/>
    <w:rsid w:val="00154C87"/>
    <w:rsid w:val="00155FE2"/>
    <w:rsid w:val="001564A9"/>
    <w:rsid w:val="00156810"/>
    <w:rsid w:val="00156EFF"/>
    <w:rsid w:val="00157B1A"/>
    <w:rsid w:val="00157BFD"/>
    <w:rsid w:val="001602E8"/>
    <w:rsid w:val="00160CCB"/>
    <w:rsid w:val="0016133F"/>
    <w:rsid w:val="001618E0"/>
    <w:rsid w:val="00161F4E"/>
    <w:rsid w:val="001628A4"/>
    <w:rsid w:val="0016372E"/>
    <w:rsid w:val="00164261"/>
    <w:rsid w:val="00165ED7"/>
    <w:rsid w:val="0016621D"/>
    <w:rsid w:val="00166391"/>
    <w:rsid w:val="001666BE"/>
    <w:rsid w:val="00166CFF"/>
    <w:rsid w:val="00166E30"/>
    <w:rsid w:val="001672E7"/>
    <w:rsid w:val="00167846"/>
    <w:rsid w:val="00167E40"/>
    <w:rsid w:val="001701D7"/>
    <w:rsid w:val="00170924"/>
    <w:rsid w:val="0017117C"/>
    <w:rsid w:val="0017134E"/>
    <w:rsid w:val="001717AB"/>
    <w:rsid w:val="00171C2C"/>
    <w:rsid w:val="0017222F"/>
    <w:rsid w:val="001725BE"/>
    <w:rsid w:val="00172BE0"/>
    <w:rsid w:val="00173B8F"/>
    <w:rsid w:val="0017438D"/>
    <w:rsid w:val="00174D69"/>
    <w:rsid w:val="0017634F"/>
    <w:rsid w:val="001765B5"/>
    <w:rsid w:val="00176A9C"/>
    <w:rsid w:val="00176BB2"/>
    <w:rsid w:val="00176EEC"/>
    <w:rsid w:val="00177AB9"/>
    <w:rsid w:val="00177C2F"/>
    <w:rsid w:val="00177CF4"/>
    <w:rsid w:val="001800FB"/>
    <w:rsid w:val="001806D9"/>
    <w:rsid w:val="001808E7"/>
    <w:rsid w:val="00181332"/>
    <w:rsid w:val="00182511"/>
    <w:rsid w:val="00183055"/>
    <w:rsid w:val="001833F2"/>
    <w:rsid w:val="00183879"/>
    <w:rsid w:val="00183D06"/>
    <w:rsid w:val="001848DF"/>
    <w:rsid w:val="00185280"/>
    <w:rsid w:val="00185642"/>
    <w:rsid w:val="0018579C"/>
    <w:rsid w:val="00185C42"/>
    <w:rsid w:val="0018643D"/>
    <w:rsid w:val="0018664E"/>
    <w:rsid w:val="00186CA8"/>
    <w:rsid w:val="00187512"/>
    <w:rsid w:val="00190395"/>
    <w:rsid w:val="0019102D"/>
    <w:rsid w:val="00192C7A"/>
    <w:rsid w:val="00193ABE"/>
    <w:rsid w:val="0019400A"/>
    <w:rsid w:val="00194214"/>
    <w:rsid w:val="0019435C"/>
    <w:rsid w:val="00194A53"/>
    <w:rsid w:val="001954EC"/>
    <w:rsid w:val="00195CE2"/>
    <w:rsid w:val="00195F30"/>
    <w:rsid w:val="001963FF"/>
    <w:rsid w:val="00196437"/>
    <w:rsid w:val="00196D90"/>
    <w:rsid w:val="00196FF0"/>
    <w:rsid w:val="0019787A"/>
    <w:rsid w:val="00197E56"/>
    <w:rsid w:val="001A0539"/>
    <w:rsid w:val="001A0691"/>
    <w:rsid w:val="001A0B03"/>
    <w:rsid w:val="001A0BCC"/>
    <w:rsid w:val="001A0CA6"/>
    <w:rsid w:val="001A1215"/>
    <w:rsid w:val="001A179F"/>
    <w:rsid w:val="001A26D5"/>
    <w:rsid w:val="001A2FFA"/>
    <w:rsid w:val="001A31B7"/>
    <w:rsid w:val="001A4184"/>
    <w:rsid w:val="001A4622"/>
    <w:rsid w:val="001A4FB9"/>
    <w:rsid w:val="001A5614"/>
    <w:rsid w:val="001A6B36"/>
    <w:rsid w:val="001A798E"/>
    <w:rsid w:val="001B05BF"/>
    <w:rsid w:val="001B0D64"/>
    <w:rsid w:val="001B22A6"/>
    <w:rsid w:val="001B368D"/>
    <w:rsid w:val="001B422C"/>
    <w:rsid w:val="001B44F6"/>
    <w:rsid w:val="001B54DA"/>
    <w:rsid w:val="001B571C"/>
    <w:rsid w:val="001B5C47"/>
    <w:rsid w:val="001B65F8"/>
    <w:rsid w:val="001B688C"/>
    <w:rsid w:val="001B6AC9"/>
    <w:rsid w:val="001B7A70"/>
    <w:rsid w:val="001C0730"/>
    <w:rsid w:val="001C0966"/>
    <w:rsid w:val="001C1CD9"/>
    <w:rsid w:val="001C1F8D"/>
    <w:rsid w:val="001C215E"/>
    <w:rsid w:val="001C23BB"/>
    <w:rsid w:val="001C5A5A"/>
    <w:rsid w:val="001C5BBF"/>
    <w:rsid w:val="001C5D8A"/>
    <w:rsid w:val="001C5FD2"/>
    <w:rsid w:val="001C6407"/>
    <w:rsid w:val="001C6972"/>
    <w:rsid w:val="001D2CAE"/>
    <w:rsid w:val="001D3656"/>
    <w:rsid w:val="001D46A3"/>
    <w:rsid w:val="001D472F"/>
    <w:rsid w:val="001D590E"/>
    <w:rsid w:val="001D6A88"/>
    <w:rsid w:val="001D6E1E"/>
    <w:rsid w:val="001E0301"/>
    <w:rsid w:val="001E1495"/>
    <w:rsid w:val="001E161B"/>
    <w:rsid w:val="001E179B"/>
    <w:rsid w:val="001E1AD7"/>
    <w:rsid w:val="001E1BF9"/>
    <w:rsid w:val="001E2EEE"/>
    <w:rsid w:val="001E3575"/>
    <w:rsid w:val="001E3D3D"/>
    <w:rsid w:val="001E4A80"/>
    <w:rsid w:val="001E656E"/>
    <w:rsid w:val="001E728F"/>
    <w:rsid w:val="001E7C38"/>
    <w:rsid w:val="001F0019"/>
    <w:rsid w:val="001F0A85"/>
    <w:rsid w:val="001F0DB9"/>
    <w:rsid w:val="001F0E97"/>
    <w:rsid w:val="001F0FA7"/>
    <w:rsid w:val="001F1497"/>
    <w:rsid w:val="001F178B"/>
    <w:rsid w:val="001F1D80"/>
    <w:rsid w:val="001F1E0B"/>
    <w:rsid w:val="001F1F32"/>
    <w:rsid w:val="001F361B"/>
    <w:rsid w:val="001F38FE"/>
    <w:rsid w:val="001F49BF"/>
    <w:rsid w:val="001F5D46"/>
    <w:rsid w:val="001F5D61"/>
    <w:rsid w:val="001F62F2"/>
    <w:rsid w:val="001F7072"/>
    <w:rsid w:val="001F7343"/>
    <w:rsid w:val="001F77D2"/>
    <w:rsid w:val="00200241"/>
    <w:rsid w:val="002003E6"/>
    <w:rsid w:val="00200A95"/>
    <w:rsid w:val="00200DC7"/>
    <w:rsid w:val="002016C7"/>
    <w:rsid w:val="00201C0F"/>
    <w:rsid w:val="002021AA"/>
    <w:rsid w:val="00203270"/>
    <w:rsid w:val="002034CE"/>
    <w:rsid w:val="00203942"/>
    <w:rsid w:val="00204280"/>
    <w:rsid w:val="0020476B"/>
    <w:rsid w:val="00205819"/>
    <w:rsid w:val="00205894"/>
    <w:rsid w:val="00205976"/>
    <w:rsid w:val="002060E4"/>
    <w:rsid w:val="002061AF"/>
    <w:rsid w:val="0020655F"/>
    <w:rsid w:val="00206F71"/>
    <w:rsid w:val="002102CB"/>
    <w:rsid w:val="00210790"/>
    <w:rsid w:val="00211321"/>
    <w:rsid w:val="00211656"/>
    <w:rsid w:val="002120D6"/>
    <w:rsid w:val="00212A75"/>
    <w:rsid w:val="00213664"/>
    <w:rsid w:val="00213DBE"/>
    <w:rsid w:val="002155F3"/>
    <w:rsid w:val="00215F49"/>
    <w:rsid w:val="00217121"/>
    <w:rsid w:val="002206BB"/>
    <w:rsid w:val="00220794"/>
    <w:rsid w:val="002211F2"/>
    <w:rsid w:val="002222F8"/>
    <w:rsid w:val="00222703"/>
    <w:rsid w:val="002231E7"/>
    <w:rsid w:val="002231E8"/>
    <w:rsid w:val="00223E10"/>
    <w:rsid w:val="0022455E"/>
    <w:rsid w:val="00225130"/>
    <w:rsid w:val="00230B87"/>
    <w:rsid w:val="00232126"/>
    <w:rsid w:val="00232891"/>
    <w:rsid w:val="00232E16"/>
    <w:rsid w:val="002333C9"/>
    <w:rsid w:val="00233E67"/>
    <w:rsid w:val="00234891"/>
    <w:rsid w:val="00234A20"/>
    <w:rsid w:val="002350F6"/>
    <w:rsid w:val="00236E59"/>
    <w:rsid w:val="002406EB"/>
    <w:rsid w:val="00240910"/>
    <w:rsid w:val="00240C81"/>
    <w:rsid w:val="00240E80"/>
    <w:rsid w:val="00240F30"/>
    <w:rsid w:val="00241561"/>
    <w:rsid w:val="00241A88"/>
    <w:rsid w:val="00241AF5"/>
    <w:rsid w:val="00242DD9"/>
    <w:rsid w:val="002436E0"/>
    <w:rsid w:val="00243970"/>
    <w:rsid w:val="00243ACE"/>
    <w:rsid w:val="00243E10"/>
    <w:rsid w:val="00244529"/>
    <w:rsid w:val="002470E8"/>
    <w:rsid w:val="002474B2"/>
    <w:rsid w:val="0025021A"/>
    <w:rsid w:val="002505B3"/>
    <w:rsid w:val="00250898"/>
    <w:rsid w:val="00250E74"/>
    <w:rsid w:val="00251049"/>
    <w:rsid w:val="002511D0"/>
    <w:rsid w:val="002512F6"/>
    <w:rsid w:val="00251505"/>
    <w:rsid w:val="002516E3"/>
    <w:rsid w:val="00251980"/>
    <w:rsid w:val="002526EF"/>
    <w:rsid w:val="00252A0F"/>
    <w:rsid w:val="00252B4B"/>
    <w:rsid w:val="00252CA0"/>
    <w:rsid w:val="00253830"/>
    <w:rsid w:val="002542B7"/>
    <w:rsid w:val="00254C0A"/>
    <w:rsid w:val="00255451"/>
    <w:rsid w:val="002578AC"/>
    <w:rsid w:val="00257BB4"/>
    <w:rsid w:val="00260493"/>
    <w:rsid w:val="00260B12"/>
    <w:rsid w:val="00261340"/>
    <w:rsid w:val="002616B1"/>
    <w:rsid w:val="002625BA"/>
    <w:rsid w:val="00262DF0"/>
    <w:rsid w:val="002630F6"/>
    <w:rsid w:val="002650CC"/>
    <w:rsid w:val="00265216"/>
    <w:rsid w:val="002660CD"/>
    <w:rsid w:val="002662EE"/>
    <w:rsid w:val="00266591"/>
    <w:rsid w:val="002671C3"/>
    <w:rsid w:val="00267B25"/>
    <w:rsid w:val="002700B6"/>
    <w:rsid w:val="002700DC"/>
    <w:rsid w:val="0027028E"/>
    <w:rsid w:val="002717D5"/>
    <w:rsid w:val="00272F81"/>
    <w:rsid w:val="002740DB"/>
    <w:rsid w:val="00274521"/>
    <w:rsid w:val="00274949"/>
    <w:rsid w:val="002749F4"/>
    <w:rsid w:val="00274E02"/>
    <w:rsid w:val="00275051"/>
    <w:rsid w:val="00275602"/>
    <w:rsid w:val="00277EE6"/>
    <w:rsid w:val="002810BC"/>
    <w:rsid w:val="002813B0"/>
    <w:rsid w:val="00281B6E"/>
    <w:rsid w:val="00282095"/>
    <w:rsid w:val="002838DA"/>
    <w:rsid w:val="002838DB"/>
    <w:rsid w:val="002839B8"/>
    <w:rsid w:val="00283DBD"/>
    <w:rsid w:val="00284D5A"/>
    <w:rsid w:val="002856BF"/>
    <w:rsid w:val="00286362"/>
    <w:rsid w:val="00287A71"/>
    <w:rsid w:val="00290BDB"/>
    <w:rsid w:val="002914FC"/>
    <w:rsid w:val="00291E71"/>
    <w:rsid w:val="00292242"/>
    <w:rsid w:val="00292346"/>
    <w:rsid w:val="00293A66"/>
    <w:rsid w:val="00293B8E"/>
    <w:rsid w:val="00294E38"/>
    <w:rsid w:val="002961C4"/>
    <w:rsid w:val="002979E8"/>
    <w:rsid w:val="00297D91"/>
    <w:rsid w:val="002A0234"/>
    <w:rsid w:val="002A02E6"/>
    <w:rsid w:val="002A21A1"/>
    <w:rsid w:val="002A4448"/>
    <w:rsid w:val="002A48A3"/>
    <w:rsid w:val="002A48FA"/>
    <w:rsid w:val="002A4C01"/>
    <w:rsid w:val="002A5078"/>
    <w:rsid w:val="002A5374"/>
    <w:rsid w:val="002A5F09"/>
    <w:rsid w:val="002A6112"/>
    <w:rsid w:val="002A6855"/>
    <w:rsid w:val="002A70B7"/>
    <w:rsid w:val="002A724F"/>
    <w:rsid w:val="002A7442"/>
    <w:rsid w:val="002A7848"/>
    <w:rsid w:val="002B1500"/>
    <w:rsid w:val="002B180B"/>
    <w:rsid w:val="002B2BD1"/>
    <w:rsid w:val="002B2DFE"/>
    <w:rsid w:val="002B303E"/>
    <w:rsid w:val="002B34B2"/>
    <w:rsid w:val="002B5C60"/>
    <w:rsid w:val="002B684E"/>
    <w:rsid w:val="002B6A55"/>
    <w:rsid w:val="002B745B"/>
    <w:rsid w:val="002C04C9"/>
    <w:rsid w:val="002C05C4"/>
    <w:rsid w:val="002C1F11"/>
    <w:rsid w:val="002C2148"/>
    <w:rsid w:val="002C32FB"/>
    <w:rsid w:val="002C3F63"/>
    <w:rsid w:val="002C484B"/>
    <w:rsid w:val="002C4D55"/>
    <w:rsid w:val="002C5923"/>
    <w:rsid w:val="002C722E"/>
    <w:rsid w:val="002C7798"/>
    <w:rsid w:val="002D0279"/>
    <w:rsid w:val="002D0BE8"/>
    <w:rsid w:val="002D0CB7"/>
    <w:rsid w:val="002D1367"/>
    <w:rsid w:val="002D1511"/>
    <w:rsid w:val="002D1AEE"/>
    <w:rsid w:val="002D2376"/>
    <w:rsid w:val="002D2B18"/>
    <w:rsid w:val="002D2B90"/>
    <w:rsid w:val="002D2F51"/>
    <w:rsid w:val="002D40A9"/>
    <w:rsid w:val="002D412F"/>
    <w:rsid w:val="002D4836"/>
    <w:rsid w:val="002D5966"/>
    <w:rsid w:val="002D5CB3"/>
    <w:rsid w:val="002D5DB1"/>
    <w:rsid w:val="002D763B"/>
    <w:rsid w:val="002D7A60"/>
    <w:rsid w:val="002D7D94"/>
    <w:rsid w:val="002E067C"/>
    <w:rsid w:val="002E08C8"/>
    <w:rsid w:val="002E111B"/>
    <w:rsid w:val="002E1200"/>
    <w:rsid w:val="002E14C4"/>
    <w:rsid w:val="002E1B2B"/>
    <w:rsid w:val="002E1B97"/>
    <w:rsid w:val="002E1E89"/>
    <w:rsid w:val="002E2276"/>
    <w:rsid w:val="002E25AB"/>
    <w:rsid w:val="002E2959"/>
    <w:rsid w:val="002E2B92"/>
    <w:rsid w:val="002E4838"/>
    <w:rsid w:val="002E48CB"/>
    <w:rsid w:val="002E5D41"/>
    <w:rsid w:val="002E724C"/>
    <w:rsid w:val="002E7AF1"/>
    <w:rsid w:val="002F0135"/>
    <w:rsid w:val="002F087A"/>
    <w:rsid w:val="002F0C69"/>
    <w:rsid w:val="002F0F2E"/>
    <w:rsid w:val="002F1B8F"/>
    <w:rsid w:val="002F24F1"/>
    <w:rsid w:val="002F2A42"/>
    <w:rsid w:val="002F2C6C"/>
    <w:rsid w:val="002F3351"/>
    <w:rsid w:val="002F3B66"/>
    <w:rsid w:val="002F4781"/>
    <w:rsid w:val="002F4B40"/>
    <w:rsid w:val="002F4F92"/>
    <w:rsid w:val="002F515E"/>
    <w:rsid w:val="002F6224"/>
    <w:rsid w:val="002F650F"/>
    <w:rsid w:val="002F65E5"/>
    <w:rsid w:val="002F6B12"/>
    <w:rsid w:val="002F6D13"/>
    <w:rsid w:val="002F6F4D"/>
    <w:rsid w:val="0030161F"/>
    <w:rsid w:val="00301A8B"/>
    <w:rsid w:val="00301D7E"/>
    <w:rsid w:val="00301D88"/>
    <w:rsid w:val="00301DBB"/>
    <w:rsid w:val="00302465"/>
    <w:rsid w:val="00302B8E"/>
    <w:rsid w:val="00302E7C"/>
    <w:rsid w:val="00304A1E"/>
    <w:rsid w:val="00304EE4"/>
    <w:rsid w:val="00304FCD"/>
    <w:rsid w:val="003051B9"/>
    <w:rsid w:val="00305780"/>
    <w:rsid w:val="0030589C"/>
    <w:rsid w:val="00307A4D"/>
    <w:rsid w:val="00307FC2"/>
    <w:rsid w:val="0031004F"/>
    <w:rsid w:val="00310D9E"/>
    <w:rsid w:val="00311649"/>
    <w:rsid w:val="00311E96"/>
    <w:rsid w:val="00313E6A"/>
    <w:rsid w:val="00314E51"/>
    <w:rsid w:val="003155EE"/>
    <w:rsid w:val="00316381"/>
    <w:rsid w:val="00316B5D"/>
    <w:rsid w:val="0031783C"/>
    <w:rsid w:val="00317A72"/>
    <w:rsid w:val="00317E71"/>
    <w:rsid w:val="00320146"/>
    <w:rsid w:val="003201E5"/>
    <w:rsid w:val="003202E4"/>
    <w:rsid w:val="00320B74"/>
    <w:rsid w:val="003213EF"/>
    <w:rsid w:val="0032225C"/>
    <w:rsid w:val="0032344D"/>
    <w:rsid w:val="0032344E"/>
    <w:rsid w:val="003239BF"/>
    <w:rsid w:val="00324FA5"/>
    <w:rsid w:val="003259A1"/>
    <w:rsid w:val="00325C08"/>
    <w:rsid w:val="003278D6"/>
    <w:rsid w:val="00327A40"/>
    <w:rsid w:val="00327E89"/>
    <w:rsid w:val="003307B7"/>
    <w:rsid w:val="00330835"/>
    <w:rsid w:val="0033198F"/>
    <w:rsid w:val="00332CC9"/>
    <w:rsid w:val="00332E11"/>
    <w:rsid w:val="003337A8"/>
    <w:rsid w:val="00333A40"/>
    <w:rsid w:val="00334A5A"/>
    <w:rsid w:val="00334A8D"/>
    <w:rsid w:val="00334C96"/>
    <w:rsid w:val="00335129"/>
    <w:rsid w:val="003352E3"/>
    <w:rsid w:val="003354E2"/>
    <w:rsid w:val="003356BC"/>
    <w:rsid w:val="003357F2"/>
    <w:rsid w:val="003366BC"/>
    <w:rsid w:val="00336D9B"/>
    <w:rsid w:val="00336FCF"/>
    <w:rsid w:val="00337941"/>
    <w:rsid w:val="00337B4D"/>
    <w:rsid w:val="00341B22"/>
    <w:rsid w:val="0034304A"/>
    <w:rsid w:val="00343A40"/>
    <w:rsid w:val="00343B54"/>
    <w:rsid w:val="00344267"/>
    <w:rsid w:val="0034463D"/>
    <w:rsid w:val="00344EBD"/>
    <w:rsid w:val="00345C28"/>
    <w:rsid w:val="00346068"/>
    <w:rsid w:val="003466A7"/>
    <w:rsid w:val="003467FE"/>
    <w:rsid w:val="003468AB"/>
    <w:rsid w:val="003468D9"/>
    <w:rsid w:val="00346C33"/>
    <w:rsid w:val="00346E03"/>
    <w:rsid w:val="0035110A"/>
    <w:rsid w:val="00351345"/>
    <w:rsid w:val="0035164D"/>
    <w:rsid w:val="003520BE"/>
    <w:rsid w:val="0035316F"/>
    <w:rsid w:val="0035341D"/>
    <w:rsid w:val="00353433"/>
    <w:rsid w:val="003535A5"/>
    <w:rsid w:val="0035590C"/>
    <w:rsid w:val="00356A45"/>
    <w:rsid w:val="00357093"/>
    <w:rsid w:val="00360006"/>
    <w:rsid w:val="00360082"/>
    <w:rsid w:val="00360491"/>
    <w:rsid w:val="00360965"/>
    <w:rsid w:val="00361592"/>
    <w:rsid w:val="003617DE"/>
    <w:rsid w:val="0036261E"/>
    <w:rsid w:val="00364348"/>
    <w:rsid w:val="003645E2"/>
    <w:rsid w:val="00364947"/>
    <w:rsid w:val="0036548D"/>
    <w:rsid w:val="00365F4E"/>
    <w:rsid w:val="00366476"/>
    <w:rsid w:val="0036688A"/>
    <w:rsid w:val="00366AC0"/>
    <w:rsid w:val="0036786B"/>
    <w:rsid w:val="00367A58"/>
    <w:rsid w:val="00370E08"/>
    <w:rsid w:val="0037381F"/>
    <w:rsid w:val="003748F4"/>
    <w:rsid w:val="0038321B"/>
    <w:rsid w:val="00383FD3"/>
    <w:rsid w:val="00384FC8"/>
    <w:rsid w:val="003859D2"/>
    <w:rsid w:val="00385FD4"/>
    <w:rsid w:val="00390443"/>
    <w:rsid w:val="003906D9"/>
    <w:rsid w:val="00390797"/>
    <w:rsid w:val="00391175"/>
    <w:rsid w:val="0039141D"/>
    <w:rsid w:val="003916A6"/>
    <w:rsid w:val="00391736"/>
    <w:rsid w:val="00391E9E"/>
    <w:rsid w:val="00392263"/>
    <w:rsid w:val="00392EE4"/>
    <w:rsid w:val="00393488"/>
    <w:rsid w:val="003939A6"/>
    <w:rsid w:val="00393BB2"/>
    <w:rsid w:val="003946FA"/>
    <w:rsid w:val="0039525A"/>
    <w:rsid w:val="00395A38"/>
    <w:rsid w:val="00397011"/>
    <w:rsid w:val="003976C1"/>
    <w:rsid w:val="0039779C"/>
    <w:rsid w:val="00397EFE"/>
    <w:rsid w:val="003A0203"/>
    <w:rsid w:val="003A09BD"/>
    <w:rsid w:val="003A0A9E"/>
    <w:rsid w:val="003A1139"/>
    <w:rsid w:val="003A11FC"/>
    <w:rsid w:val="003A127E"/>
    <w:rsid w:val="003A167C"/>
    <w:rsid w:val="003A32C5"/>
    <w:rsid w:val="003A3915"/>
    <w:rsid w:val="003A39D3"/>
    <w:rsid w:val="003A3D32"/>
    <w:rsid w:val="003A3F19"/>
    <w:rsid w:val="003A5E85"/>
    <w:rsid w:val="003A5F6D"/>
    <w:rsid w:val="003A6509"/>
    <w:rsid w:val="003A6A24"/>
    <w:rsid w:val="003A7342"/>
    <w:rsid w:val="003A7D93"/>
    <w:rsid w:val="003B019C"/>
    <w:rsid w:val="003B04D3"/>
    <w:rsid w:val="003B1AFB"/>
    <w:rsid w:val="003B20A3"/>
    <w:rsid w:val="003B220A"/>
    <w:rsid w:val="003B2C2E"/>
    <w:rsid w:val="003B3BE9"/>
    <w:rsid w:val="003B41B7"/>
    <w:rsid w:val="003B46AA"/>
    <w:rsid w:val="003B49F1"/>
    <w:rsid w:val="003B4CDB"/>
    <w:rsid w:val="003B520C"/>
    <w:rsid w:val="003B560F"/>
    <w:rsid w:val="003B59C6"/>
    <w:rsid w:val="003B5D88"/>
    <w:rsid w:val="003B67CC"/>
    <w:rsid w:val="003B6F77"/>
    <w:rsid w:val="003B7805"/>
    <w:rsid w:val="003C00FA"/>
    <w:rsid w:val="003C0854"/>
    <w:rsid w:val="003C086E"/>
    <w:rsid w:val="003C0C51"/>
    <w:rsid w:val="003C1E36"/>
    <w:rsid w:val="003C46AF"/>
    <w:rsid w:val="003C51EC"/>
    <w:rsid w:val="003C5E27"/>
    <w:rsid w:val="003C6387"/>
    <w:rsid w:val="003C6C9D"/>
    <w:rsid w:val="003C6EEE"/>
    <w:rsid w:val="003C6F6A"/>
    <w:rsid w:val="003C75F3"/>
    <w:rsid w:val="003C7DDD"/>
    <w:rsid w:val="003D0452"/>
    <w:rsid w:val="003D1231"/>
    <w:rsid w:val="003D1E03"/>
    <w:rsid w:val="003D3194"/>
    <w:rsid w:val="003D3900"/>
    <w:rsid w:val="003D3CBE"/>
    <w:rsid w:val="003D3DF5"/>
    <w:rsid w:val="003D4D7D"/>
    <w:rsid w:val="003D5F01"/>
    <w:rsid w:val="003E0952"/>
    <w:rsid w:val="003E1D68"/>
    <w:rsid w:val="003E4EBE"/>
    <w:rsid w:val="003E602A"/>
    <w:rsid w:val="003E6165"/>
    <w:rsid w:val="003E6ECC"/>
    <w:rsid w:val="003E7D72"/>
    <w:rsid w:val="003F0949"/>
    <w:rsid w:val="003F122F"/>
    <w:rsid w:val="003F218A"/>
    <w:rsid w:val="003F2DEA"/>
    <w:rsid w:val="003F3388"/>
    <w:rsid w:val="003F354B"/>
    <w:rsid w:val="003F46F5"/>
    <w:rsid w:val="003F4ED8"/>
    <w:rsid w:val="003F5B2D"/>
    <w:rsid w:val="003F64B3"/>
    <w:rsid w:val="003F7111"/>
    <w:rsid w:val="003F7615"/>
    <w:rsid w:val="00400D09"/>
    <w:rsid w:val="00402A21"/>
    <w:rsid w:val="00402A3F"/>
    <w:rsid w:val="00402F51"/>
    <w:rsid w:val="004038FB"/>
    <w:rsid w:val="00403C5C"/>
    <w:rsid w:val="004042E5"/>
    <w:rsid w:val="0040605D"/>
    <w:rsid w:val="004060A8"/>
    <w:rsid w:val="00406A46"/>
    <w:rsid w:val="00407F22"/>
    <w:rsid w:val="00410261"/>
    <w:rsid w:val="00410A97"/>
    <w:rsid w:val="00411164"/>
    <w:rsid w:val="00411C79"/>
    <w:rsid w:val="00411EC5"/>
    <w:rsid w:val="00412015"/>
    <w:rsid w:val="004122CA"/>
    <w:rsid w:val="00412559"/>
    <w:rsid w:val="0041266A"/>
    <w:rsid w:val="00413198"/>
    <w:rsid w:val="00414D74"/>
    <w:rsid w:val="00415AE2"/>
    <w:rsid w:val="004165C5"/>
    <w:rsid w:val="0041675A"/>
    <w:rsid w:val="00416BB4"/>
    <w:rsid w:val="00417D86"/>
    <w:rsid w:val="00421CC8"/>
    <w:rsid w:val="00421ED1"/>
    <w:rsid w:val="0042246F"/>
    <w:rsid w:val="00424A0E"/>
    <w:rsid w:val="00424CAE"/>
    <w:rsid w:val="004264EB"/>
    <w:rsid w:val="004276BB"/>
    <w:rsid w:val="00427EB5"/>
    <w:rsid w:val="0043153D"/>
    <w:rsid w:val="004327E2"/>
    <w:rsid w:val="0043420C"/>
    <w:rsid w:val="00434399"/>
    <w:rsid w:val="00434CCC"/>
    <w:rsid w:val="004352E2"/>
    <w:rsid w:val="00436E3B"/>
    <w:rsid w:val="00436F76"/>
    <w:rsid w:val="00436FBA"/>
    <w:rsid w:val="0043741C"/>
    <w:rsid w:val="0043796E"/>
    <w:rsid w:val="00440569"/>
    <w:rsid w:val="00440E52"/>
    <w:rsid w:val="004412AE"/>
    <w:rsid w:val="00441865"/>
    <w:rsid w:val="00443441"/>
    <w:rsid w:val="00443810"/>
    <w:rsid w:val="00444140"/>
    <w:rsid w:val="00444C03"/>
    <w:rsid w:val="00447CB0"/>
    <w:rsid w:val="00447DDA"/>
    <w:rsid w:val="00447EC7"/>
    <w:rsid w:val="00450D42"/>
    <w:rsid w:val="0045177A"/>
    <w:rsid w:val="004543EB"/>
    <w:rsid w:val="00454D11"/>
    <w:rsid w:val="0045572F"/>
    <w:rsid w:val="00455792"/>
    <w:rsid w:val="00455DD5"/>
    <w:rsid w:val="00457141"/>
    <w:rsid w:val="004579C0"/>
    <w:rsid w:val="00460E51"/>
    <w:rsid w:val="004611F5"/>
    <w:rsid w:val="00462313"/>
    <w:rsid w:val="004642E3"/>
    <w:rsid w:val="004645A2"/>
    <w:rsid w:val="00464A01"/>
    <w:rsid w:val="0046518D"/>
    <w:rsid w:val="00466106"/>
    <w:rsid w:val="004667FD"/>
    <w:rsid w:val="00466AF9"/>
    <w:rsid w:val="004673D2"/>
    <w:rsid w:val="00467444"/>
    <w:rsid w:val="00467547"/>
    <w:rsid w:val="004675CF"/>
    <w:rsid w:val="00470446"/>
    <w:rsid w:val="00471575"/>
    <w:rsid w:val="004715B2"/>
    <w:rsid w:val="00472152"/>
    <w:rsid w:val="0047312B"/>
    <w:rsid w:val="00473C79"/>
    <w:rsid w:val="0047527D"/>
    <w:rsid w:val="004757FF"/>
    <w:rsid w:val="00476CB5"/>
    <w:rsid w:val="0047711D"/>
    <w:rsid w:val="004771F7"/>
    <w:rsid w:val="00477C12"/>
    <w:rsid w:val="00480056"/>
    <w:rsid w:val="00481DF3"/>
    <w:rsid w:val="00482076"/>
    <w:rsid w:val="004824AD"/>
    <w:rsid w:val="00482664"/>
    <w:rsid w:val="00483FA1"/>
    <w:rsid w:val="00484F1A"/>
    <w:rsid w:val="004851DC"/>
    <w:rsid w:val="00485542"/>
    <w:rsid w:val="00485E83"/>
    <w:rsid w:val="00487FEC"/>
    <w:rsid w:val="00490AE3"/>
    <w:rsid w:val="00490CE7"/>
    <w:rsid w:val="00490F56"/>
    <w:rsid w:val="00491B8D"/>
    <w:rsid w:val="00492402"/>
    <w:rsid w:val="0049515A"/>
    <w:rsid w:val="00496203"/>
    <w:rsid w:val="004963A4"/>
    <w:rsid w:val="00497562"/>
    <w:rsid w:val="00497752"/>
    <w:rsid w:val="00497DC1"/>
    <w:rsid w:val="004A0FC1"/>
    <w:rsid w:val="004A1931"/>
    <w:rsid w:val="004A1D1D"/>
    <w:rsid w:val="004A3B64"/>
    <w:rsid w:val="004A4B3D"/>
    <w:rsid w:val="004A5206"/>
    <w:rsid w:val="004A65DC"/>
    <w:rsid w:val="004A7CB9"/>
    <w:rsid w:val="004B1E6F"/>
    <w:rsid w:val="004B24A6"/>
    <w:rsid w:val="004B2E62"/>
    <w:rsid w:val="004B2FEB"/>
    <w:rsid w:val="004B31DF"/>
    <w:rsid w:val="004B32FF"/>
    <w:rsid w:val="004B37D5"/>
    <w:rsid w:val="004B38DC"/>
    <w:rsid w:val="004B3957"/>
    <w:rsid w:val="004B4C6E"/>
    <w:rsid w:val="004B6402"/>
    <w:rsid w:val="004B70AE"/>
    <w:rsid w:val="004B7739"/>
    <w:rsid w:val="004C047D"/>
    <w:rsid w:val="004C06B0"/>
    <w:rsid w:val="004C399A"/>
    <w:rsid w:val="004C3E0D"/>
    <w:rsid w:val="004C47EB"/>
    <w:rsid w:val="004C5335"/>
    <w:rsid w:val="004C6FAC"/>
    <w:rsid w:val="004C7465"/>
    <w:rsid w:val="004C797A"/>
    <w:rsid w:val="004D0578"/>
    <w:rsid w:val="004D0AE2"/>
    <w:rsid w:val="004D0D3C"/>
    <w:rsid w:val="004D18DA"/>
    <w:rsid w:val="004D1B66"/>
    <w:rsid w:val="004D1FF6"/>
    <w:rsid w:val="004D310A"/>
    <w:rsid w:val="004D40D7"/>
    <w:rsid w:val="004D441C"/>
    <w:rsid w:val="004D5232"/>
    <w:rsid w:val="004D52A0"/>
    <w:rsid w:val="004D56EC"/>
    <w:rsid w:val="004D5CCA"/>
    <w:rsid w:val="004D6709"/>
    <w:rsid w:val="004D7D15"/>
    <w:rsid w:val="004D7DAE"/>
    <w:rsid w:val="004D7DF4"/>
    <w:rsid w:val="004E06ED"/>
    <w:rsid w:val="004E1C90"/>
    <w:rsid w:val="004E21A0"/>
    <w:rsid w:val="004E2358"/>
    <w:rsid w:val="004E23AF"/>
    <w:rsid w:val="004E2C10"/>
    <w:rsid w:val="004E341C"/>
    <w:rsid w:val="004E34D3"/>
    <w:rsid w:val="004E3545"/>
    <w:rsid w:val="004E36D6"/>
    <w:rsid w:val="004E3E3F"/>
    <w:rsid w:val="004E4063"/>
    <w:rsid w:val="004E4352"/>
    <w:rsid w:val="004E5027"/>
    <w:rsid w:val="004E5146"/>
    <w:rsid w:val="004E5AA2"/>
    <w:rsid w:val="004E606D"/>
    <w:rsid w:val="004E6326"/>
    <w:rsid w:val="004E6836"/>
    <w:rsid w:val="004E7298"/>
    <w:rsid w:val="004E78B2"/>
    <w:rsid w:val="004E7A01"/>
    <w:rsid w:val="004E7C1B"/>
    <w:rsid w:val="004F0145"/>
    <w:rsid w:val="004F0172"/>
    <w:rsid w:val="004F0EC3"/>
    <w:rsid w:val="004F1656"/>
    <w:rsid w:val="004F1FA4"/>
    <w:rsid w:val="004F28B9"/>
    <w:rsid w:val="004F3748"/>
    <w:rsid w:val="004F38DB"/>
    <w:rsid w:val="004F3EF0"/>
    <w:rsid w:val="004F447F"/>
    <w:rsid w:val="004F48AE"/>
    <w:rsid w:val="004F4FB7"/>
    <w:rsid w:val="004F528E"/>
    <w:rsid w:val="004F5C48"/>
    <w:rsid w:val="004F5C4E"/>
    <w:rsid w:val="004F668F"/>
    <w:rsid w:val="004F744D"/>
    <w:rsid w:val="004F7A01"/>
    <w:rsid w:val="00502F20"/>
    <w:rsid w:val="00503969"/>
    <w:rsid w:val="0050397F"/>
    <w:rsid w:val="00504741"/>
    <w:rsid w:val="005057F4"/>
    <w:rsid w:val="005072B5"/>
    <w:rsid w:val="005072C0"/>
    <w:rsid w:val="00507499"/>
    <w:rsid w:val="00510854"/>
    <w:rsid w:val="00510A46"/>
    <w:rsid w:val="00510D32"/>
    <w:rsid w:val="00511604"/>
    <w:rsid w:val="00511685"/>
    <w:rsid w:val="0051209A"/>
    <w:rsid w:val="005125EC"/>
    <w:rsid w:val="00514A6F"/>
    <w:rsid w:val="005155AD"/>
    <w:rsid w:val="005155E7"/>
    <w:rsid w:val="00515667"/>
    <w:rsid w:val="00516876"/>
    <w:rsid w:val="00516E1C"/>
    <w:rsid w:val="00520A04"/>
    <w:rsid w:val="005212BB"/>
    <w:rsid w:val="0052169B"/>
    <w:rsid w:val="0052244D"/>
    <w:rsid w:val="00522A83"/>
    <w:rsid w:val="00522B93"/>
    <w:rsid w:val="00522E44"/>
    <w:rsid w:val="00522EA6"/>
    <w:rsid w:val="005237F5"/>
    <w:rsid w:val="0052381F"/>
    <w:rsid w:val="005242BB"/>
    <w:rsid w:val="0052437A"/>
    <w:rsid w:val="005249FB"/>
    <w:rsid w:val="00524A66"/>
    <w:rsid w:val="00524D50"/>
    <w:rsid w:val="00524F2F"/>
    <w:rsid w:val="00526446"/>
    <w:rsid w:val="00526522"/>
    <w:rsid w:val="0052660D"/>
    <w:rsid w:val="005271B1"/>
    <w:rsid w:val="00527B0A"/>
    <w:rsid w:val="005309E6"/>
    <w:rsid w:val="00530BAF"/>
    <w:rsid w:val="00530D94"/>
    <w:rsid w:val="00531078"/>
    <w:rsid w:val="0053114C"/>
    <w:rsid w:val="0053140F"/>
    <w:rsid w:val="005336A7"/>
    <w:rsid w:val="005339F0"/>
    <w:rsid w:val="00534365"/>
    <w:rsid w:val="00534EAE"/>
    <w:rsid w:val="00535A63"/>
    <w:rsid w:val="00536FDE"/>
    <w:rsid w:val="00537CFA"/>
    <w:rsid w:val="005400BE"/>
    <w:rsid w:val="00540B7D"/>
    <w:rsid w:val="00542405"/>
    <w:rsid w:val="005433B3"/>
    <w:rsid w:val="005439D6"/>
    <w:rsid w:val="00543B4C"/>
    <w:rsid w:val="005440B0"/>
    <w:rsid w:val="00544DDC"/>
    <w:rsid w:val="0054584B"/>
    <w:rsid w:val="00545A84"/>
    <w:rsid w:val="00546210"/>
    <w:rsid w:val="00547180"/>
    <w:rsid w:val="00550446"/>
    <w:rsid w:val="00551A26"/>
    <w:rsid w:val="00552124"/>
    <w:rsid w:val="0055225D"/>
    <w:rsid w:val="00552F85"/>
    <w:rsid w:val="005537DD"/>
    <w:rsid w:val="00553C6E"/>
    <w:rsid w:val="005542A2"/>
    <w:rsid w:val="00554DFD"/>
    <w:rsid w:val="00555091"/>
    <w:rsid w:val="005556A4"/>
    <w:rsid w:val="00555FBD"/>
    <w:rsid w:val="00556804"/>
    <w:rsid w:val="005576D4"/>
    <w:rsid w:val="00560793"/>
    <w:rsid w:val="00560D54"/>
    <w:rsid w:val="00560D8C"/>
    <w:rsid w:val="00561015"/>
    <w:rsid w:val="005617CC"/>
    <w:rsid w:val="00561B21"/>
    <w:rsid w:val="005627FB"/>
    <w:rsid w:val="00562F95"/>
    <w:rsid w:val="005649BA"/>
    <w:rsid w:val="00564BF0"/>
    <w:rsid w:val="0056587A"/>
    <w:rsid w:val="00565C61"/>
    <w:rsid w:val="00565EE4"/>
    <w:rsid w:val="00565F10"/>
    <w:rsid w:val="005666AA"/>
    <w:rsid w:val="00566AA7"/>
    <w:rsid w:val="005707D0"/>
    <w:rsid w:val="00570A47"/>
    <w:rsid w:val="00570C62"/>
    <w:rsid w:val="0057192A"/>
    <w:rsid w:val="005725DE"/>
    <w:rsid w:val="00572855"/>
    <w:rsid w:val="00572CD0"/>
    <w:rsid w:val="00573096"/>
    <w:rsid w:val="0057381D"/>
    <w:rsid w:val="005738FD"/>
    <w:rsid w:val="005756AE"/>
    <w:rsid w:val="00576796"/>
    <w:rsid w:val="00576D4D"/>
    <w:rsid w:val="005822AA"/>
    <w:rsid w:val="00582443"/>
    <w:rsid w:val="005851FA"/>
    <w:rsid w:val="00585F21"/>
    <w:rsid w:val="00586534"/>
    <w:rsid w:val="00586B1E"/>
    <w:rsid w:val="00586C28"/>
    <w:rsid w:val="00586E7C"/>
    <w:rsid w:val="00590E74"/>
    <w:rsid w:val="005918B8"/>
    <w:rsid w:val="00591E3A"/>
    <w:rsid w:val="00591F58"/>
    <w:rsid w:val="005924F0"/>
    <w:rsid w:val="00592744"/>
    <w:rsid w:val="00594292"/>
    <w:rsid w:val="0059450D"/>
    <w:rsid w:val="0059479C"/>
    <w:rsid w:val="005948C4"/>
    <w:rsid w:val="00594CDE"/>
    <w:rsid w:val="00594E3C"/>
    <w:rsid w:val="00595461"/>
    <w:rsid w:val="005954A6"/>
    <w:rsid w:val="00595DC8"/>
    <w:rsid w:val="005A049A"/>
    <w:rsid w:val="005A1A19"/>
    <w:rsid w:val="005A1AC3"/>
    <w:rsid w:val="005A1C18"/>
    <w:rsid w:val="005A1D3E"/>
    <w:rsid w:val="005A2806"/>
    <w:rsid w:val="005A30BD"/>
    <w:rsid w:val="005A325A"/>
    <w:rsid w:val="005A332E"/>
    <w:rsid w:val="005A367F"/>
    <w:rsid w:val="005A4C07"/>
    <w:rsid w:val="005A606E"/>
    <w:rsid w:val="005A621A"/>
    <w:rsid w:val="005A64F6"/>
    <w:rsid w:val="005A6621"/>
    <w:rsid w:val="005A6973"/>
    <w:rsid w:val="005A6D22"/>
    <w:rsid w:val="005A7AB3"/>
    <w:rsid w:val="005A7DBC"/>
    <w:rsid w:val="005B0182"/>
    <w:rsid w:val="005B0652"/>
    <w:rsid w:val="005B0A0D"/>
    <w:rsid w:val="005B0E87"/>
    <w:rsid w:val="005B1BC0"/>
    <w:rsid w:val="005B200F"/>
    <w:rsid w:val="005B26D7"/>
    <w:rsid w:val="005B407C"/>
    <w:rsid w:val="005B4781"/>
    <w:rsid w:val="005B47D0"/>
    <w:rsid w:val="005B54BB"/>
    <w:rsid w:val="005B6DC7"/>
    <w:rsid w:val="005B7D99"/>
    <w:rsid w:val="005C108F"/>
    <w:rsid w:val="005C1126"/>
    <w:rsid w:val="005C12A2"/>
    <w:rsid w:val="005C292F"/>
    <w:rsid w:val="005C2C7E"/>
    <w:rsid w:val="005C3368"/>
    <w:rsid w:val="005C3E7E"/>
    <w:rsid w:val="005C50EA"/>
    <w:rsid w:val="005C54A2"/>
    <w:rsid w:val="005C58B2"/>
    <w:rsid w:val="005C6952"/>
    <w:rsid w:val="005C6B63"/>
    <w:rsid w:val="005C7348"/>
    <w:rsid w:val="005C7B35"/>
    <w:rsid w:val="005C7BF2"/>
    <w:rsid w:val="005D00DE"/>
    <w:rsid w:val="005D1384"/>
    <w:rsid w:val="005D22BD"/>
    <w:rsid w:val="005D24AD"/>
    <w:rsid w:val="005D28F9"/>
    <w:rsid w:val="005D2E31"/>
    <w:rsid w:val="005D4614"/>
    <w:rsid w:val="005D4D2D"/>
    <w:rsid w:val="005D6024"/>
    <w:rsid w:val="005D6067"/>
    <w:rsid w:val="005D624D"/>
    <w:rsid w:val="005D6B24"/>
    <w:rsid w:val="005D723A"/>
    <w:rsid w:val="005D75A6"/>
    <w:rsid w:val="005D7DBF"/>
    <w:rsid w:val="005E10BF"/>
    <w:rsid w:val="005E1D5D"/>
    <w:rsid w:val="005E1F62"/>
    <w:rsid w:val="005E22BC"/>
    <w:rsid w:val="005E28C9"/>
    <w:rsid w:val="005E4383"/>
    <w:rsid w:val="005E4586"/>
    <w:rsid w:val="005E5D5F"/>
    <w:rsid w:val="005E5E86"/>
    <w:rsid w:val="005E65DE"/>
    <w:rsid w:val="005E6736"/>
    <w:rsid w:val="005E69C4"/>
    <w:rsid w:val="005E70A7"/>
    <w:rsid w:val="005F0224"/>
    <w:rsid w:val="005F026F"/>
    <w:rsid w:val="005F087B"/>
    <w:rsid w:val="005F0B78"/>
    <w:rsid w:val="005F1B32"/>
    <w:rsid w:val="005F1C37"/>
    <w:rsid w:val="005F1E68"/>
    <w:rsid w:val="005F204E"/>
    <w:rsid w:val="005F21A9"/>
    <w:rsid w:val="005F2FFC"/>
    <w:rsid w:val="005F3FAE"/>
    <w:rsid w:val="005F5C4D"/>
    <w:rsid w:val="005F67BF"/>
    <w:rsid w:val="005F6884"/>
    <w:rsid w:val="00600B59"/>
    <w:rsid w:val="00600C7C"/>
    <w:rsid w:val="00600E6F"/>
    <w:rsid w:val="00601541"/>
    <w:rsid w:val="00601799"/>
    <w:rsid w:val="006019D1"/>
    <w:rsid w:val="00602562"/>
    <w:rsid w:val="0060292E"/>
    <w:rsid w:val="00602D45"/>
    <w:rsid w:val="00603913"/>
    <w:rsid w:val="00605034"/>
    <w:rsid w:val="00606624"/>
    <w:rsid w:val="00606E92"/>
    <w:rsid w:val="006071AA"/>
    <w:rsid w:val="00610741"/>
    <w:rsid w:val="006110EA"/>
    <w:rsid w:val="006112BA"/>
    <w:rsid w:val="0061261A"/>
    <w:rsid w:val="0061299E"/>
    <w:rsid w:val="00612A61"/>
    <w:rsid w:val="00613DE3"/>
    <w:rsid w:val="006155AF"/>
    <w:rsid w:val="00620250"/>
    <w:rsid w:val="00620F43"/>
    <w:rsid w:val="006210D4"/>
    <w:rsid w:val="00621755"/>
    <w:rsid w:val="006227C4"/>
    <w:rsid w:val="006227F4"/>
    <w:rsid w:val="00622D74"/>
    <w:rsid w:val="00623519"/>
    <w:rsid w:val="00623A44"/>
    <w:rsid w:val="00624549"/>
    <w:rsid w:val="006253A8"/>
    <w:rsid w:val="00625570"/>
    <w:rsid w:val="0062589F"/>
    <w:rsid w:val="00625AAB"/>
    <w:rsid w:val="006265C4"/>
    <w:rsid w:val="00626797"/>
    <w:rsid w:val="00626A6F"/>
    <w:rsid w:val="00627E44"/>
    <w:rsid w:val="00631285"/>
    <w:rsid w:val="006312B7"/>
    <w:rsid w:val="0063168C"/>
    <w:rsid w:val="00631C13"/>
    <w:rsid w:val="00633D66"/>
    <w:rsid w:val="006343AD"/>
    <w:rsid w:val="0063449D"/>
    <w:rsid w:val="00634B11"/>
    <w:rsid w:val="00634FE1"/>
    <w:rsid w:val="00635268"/>
    <w:rsid w:val="00635898"/>
    <w:rsid w:val="00635F0E"/>
    <w:rsid w:val="00636540"/>
    <w:rsid w:val="006365EE"/>
    <w:rsid w:val="006367BE"/>
    <w:rsid w:val="006370BC"/>
    <w:rsid w:val="00640374"/>
    <w:rsid w:val="00640A78"/>
    <w:rsid w:val="00641138"/>
    <w:rsid w:val="00643B7A"/>
    <w:rsid w:val="00644139"/>
    <w:rsid w:val="00644535"/>
    <w:rsid w:val="006447AB"/>
    <w:rsid w:val="00644CD1"/>
    <w:rsid w:val="00646518"/>
    <w:rsid w:val="00646544"/>
    <w:rsid w:val="0064716B"/>
    <w:rsid w:val="0064737E"/>
    <w:rsid w:val="00647ED6"/>
    <w:rsid w:val="006501B1"/>
    <w:rsid w:val="00650325"/>
    <w:rsid w:val="006503D1"/>
    <w:rsid w:val="00650825"/>
    <w:rsid w:val="00650BF8"/>
    <w:rsid w:val="00650D17"/>
    <w:rsid w:val="006513A8"/>
    <w:rsid w:val="006516C7"/>
    <w:rsid w:val="006528BD"/>
    <w:rsid w:val="00652AE4"/>
    <w:rsid w:val="00652FD1"/>
    <w:rsid w:val="00653E0D"/>
    <w:rsid w:val="00655337"/>
    <w:rsid w:val="0065585C"/>
    <w:rsid w:val="00656282"/>
    <w:rsid w:val="0065659F"/>
    <w:rsid w:val="0065757D"/>
    <w:rsid w:val="006578BC"/>
    <w:rsid w:val="00660531"/>
    <w:rsid w:val="00660C8F"/>
    <w:rsid w:val="00661019"/>
    <w:rsid w:val="0066120D"/>
    <w:rsid w:val="006616A8"/>
    <w:rsid w:val="00662234"/>
    <w:rsid w:val="00662668"/>
    <w:rsid w:val="00662E1C"/>
    <w:rsid w:val="00662E65"/>
    <w:rsid w:val="0066583E"/>
    <w:rsid w:val="00665967"/>
    <w:rsid w:val="006677A6"/>
    <w:rsid w:val="00667A2F"/>
    <w:rsid w:val="00667D57"/>
    <w:rsid w:val="00670277"/>
    <w:rsid w:val="00670908"/>
    <w:rsid w:val="00670FCE"/>
    <w:rsid w:val="0067163C"/>
    <w:rsid w:val="0067190A"/>
    <w:rsid w:val="006723D9"/>
    <w:rsid w:val="0067255D"/>
    <w:rsid w:val="0067276B"/>
    <w:rsid w:val="006729C6"/>
    <w:rsid w:val="006730DA"/>
    <w:rsid w:val="00674729"/>
    <w:rsid w:val="00675114"/>
    <w:rsid w:val="00675373"/>
    <w:rsid w:val="00675962"/>
    <w:rsid w:val="00676A00"/>
    <w:rsid w:val="00676BEB"/>
    <w:rsid w:val="00676C0B"/>
    <w:rsid w:val="006779AD"/>
    <w:rsid w:val="00677D1E"/>
    <w:rsid w:val="00680141"/>
    <w:rsid w:val="0068109B"/>
    <w:rsid w:val="00681D45"/>
    <w:rsid w:val="006826F0"/>
    <w:rsid w:val="00682B03"/>
    <w:rsid w:val="00682C0B"/>
    <w:rsid w:val="00683A5C"/>
    <w:rsid w:val="00684573"/>
    <w:rsid w:val="00684F48"/>
    <w:rsid w:val="00686045"/>
    <w:rsid w:val="0068607E"/>
    <w:rsid w:val="006877CC"/>
    <w:rsid w:val="00687BF3"/>
    <w:rsid w:val="00687E0D"/>
    <w:rsid w:val="00690749"/>
    <w:rsid w:val="006907CB"/>
    <w:rsid w:val="00690D72"/>
    <w:rsid w:val="00690D96"/>
    <w:rsid w:val="006912CC"/>
    <w:rsid w:val="00691BC3"/>
    <w:rsid w:val="00692D17"/>
    <w:rsid w:val="00693CED"/>
    <w:rsid w:val="00693F84"/>
    <w:rsid w:val="00693FF5"/>
    <w:rsid w:val="006952E4"/>
    <w:rsid w:val="006956CC"/>
    <w:rsid w:val="00696038"/>
    <w:rsid w:val="006973BF"/>
    <w:rsid w:val="00697438"/>
    <w:rsid w:val="0069754D"/>
    <w:rsid w:val="0069787A"/>
    <w:rsid w:val="00697EA4"/>
    <w:rsid w:val="006A04CE"/>
    <w:rsid w:val="006A089D"/>
    <w:rsid w:val="006A0E45"/>
    <w:rsid w:val="006A17AF"/>
    <w:rsid w:val="006A1D97"/>
    <w:rsid w:val="006A3088"/>
    <w:rsid w:val="006A34D6"/>
    <w:rsid w:val="006A3572"/>
    <w:rsid w:val="006A3F58"/>
    <w:rsid w:val="006A42E0"/>
    <w:rsid w:val="006A4734"/>
    <w:rsid w:val="006A4FA7"/>
    <w:rsid w:val="006A5637"/>
    <w:rsid w:val="006A62DD"/>
    <w:rsid w:val="006A6C1A"/>
    <w:rsid w:val="006B0945"/>
    <w:rsid w:val="006B1298"/>
    <w:rsid w:val="006B1737"/>
    <w:rsid w:val="006B1820"/>
    <w:rsid w:val="006B2F08"/>
    <w:rsid w:val="006B3242"/>
    <w:rsid w:val="006B352C"/>
    <w:rsid w:val="006B374F"/>
    <w:rsid w:val="006B5642"/>
    <w:rsid w:val="006B6E69"/>
    <w:rsid w:val="006B7165"/>
    <w:rsid w:val="006B7D19"/>
    <w:rsid w:val="006C145C"/>
    <w:rsid w:val="006C1865"/>
    <w:rsid w:val="006C1F18"/>
    <w:rsid w:val="006C1FA9"/>
    <w:rsid w:val="006C2018"/>
    <w:rsid w:val="006C221C"/>
    <w:rsid w:val="006C2A3D"/>
    <w:rsid w:val="006C3A1A"/>
    <w:rsid w:val="006C3F38"/>
    <w:rsid w:val="006C43D2"/>
    <w:rsid w:val="006C4459"/>
    <w:rsid w:val="006C5393"/>
    <w:rsid w:val="006C5E9D"/>
    <w:rsid w:val="006C7887"/>
    <w:rsid w:val="006D01D6"/>
    <w:rsid w:val="006D05CF"/>
    <w:rsid w:val="006D0D8D"/>
    <w:rsid w:val="006D11A1"/>
    <w:rsid w:val="006D2373"/>
    <w:rsid w:val="006D2575"/>
    <w:rsid w:val="006D2B34"/>
    <w:rsid w:val="006D2E99"/>
    <w:rsid w:val="006D32AF"/>
    <w:rsid w:val="006D39E4"/>
    <w:rsid w:val="006D3CF0"/>
    <w:rsid w:val="006D3D7A"/>
    <w:rsid w:val="006D569C"/>
    <w:rsid w:val="006D6DB9"/>
    <w:rsid w:val="006D7661"/>
    <w:rsid w:val="006E0FF3"/>
    <w:rsid w:val="006E10C6"/>
    <w:rsid w:val="006E12A7"/>
    <w:rsid w:val="006E12FA"/>
    <w:rsid w:val="006E1469"/>
    <w:rsid w:val="006E2903"/>
    <w:rsid w:val="006E38EC"/>
    <w:rsid w:val="006E4220"/>
    <w:rsid w:val="006E48FF"/>
    <w:rsid w:val="006F03DA"/>
    <w:rsid w:val="006F0ED6"/>
    <w:rsid w:val="006F1499"/>
    <w:rsid w:val="006F1985"/>
    <w:rsid w:val="006F26F6"/>
    <w:rsid w:val="006F2A44"/>
    <w:rsid w:val="006F2E88"/>
    <w:rsid w:val="006F312F"/>
    <w:rsid w:val="006F318F"/>
    <w:rsid w:val="006F31FD"/>
    <w:rsid w:val="006F3240"/>
    <w:rsid w:val="006F524A"/>
    <w:rsid w:val="006F52B0"/>
    <w:rsid w:val="006F61E2"/>
    <w:rsid w:val="007009DC"/>
    <w:rsid w:val="00700A17"/>
    <w:rsid w:val="00701439"/>
    <w:rsid w:val="00703B51"/>
    <w:rsid w:val="0070438E"/>
    <w:rsid w:val="00704418"/>
    <w:rsid w:val="007049CB"/>
    <w:rsid w:val="00704C04"/>
    <w:rsid w:val="0070674D"/>
    <w:rsid w:val="0071066B"/>
    <w:rsid w:val="00711210"/>
    <w:rsid w:val="00711B2A"/>
    <w:rsid w:val="007120C5"/>
    <w:rsid w:val="0071296E"/>
    <w:rsid w:val="00712DDA"/>
    <w:rsid w:val="00712F43"/>
    <w:rsid w:val="00713730"/>
    <w:rsid w:val="0071457A"/>
    <w:rsid w:val="0071494B"/>
    <w:rsid w:val="00714ACA"/>
    <w:rsid w:val="0071502D"/>
    <w:rsid w:val="00715FE7"/>
    <w:rsid w:val="007160B6"/>
    <w:rsid w:val="00716AAB"/>
    <w:rsid w:val="007177B5"/>
    <w:rsid w:val="00717C6F"/>
    <w:rsid w:val="00720DF1"/>
    <w:rsid w:val="007229D3"/>
    <w:rsid w:val="0072365E"/>
    <w:rsid w:val="007238E9"/>
    <w:rsid w:val="00723A60"/>
    <w:rsid w:val="007245B5"/>
    <w:rsid w:val="0072791A"/>
    <w:rsid w:val="0073097A"/>
    <w:rsid w:val="007309A0"/>
    <w:rsid w:val="00730A84"/>
    <w:rsid w:val="00731118"/>
    <w:rsid w:val="007314F1"/>
    <w:rsid w:val="00731A93"/>
    <w:rsid w:val="00732500"/>
    <w:rsid w:val="00734152"/>
    <w:rsid w:val="007343A6"/>
    <w:rsid w:val="00734D22"/>
    <w:rsid w:val="00734EFE"/>
    <w:rsid w:val="007350E2"/>
    <w:rsid w:val="007353E4"/>
    <w:rsid w:val="00735608"/>
    <w:rsid w:val="007362D7"/>
    <w:rsid w:val="0073666C"/>
    <w:rsid w:val="00736778"/>
    <w:rsid w:val="00736CFF"/>
    <w:rsid w:val="00737778"/>
    <w:rsid w:val="00737B48"/>
    <w:rsid w:val="00737C14"/>
    <w:rsid w:val="00737E6E"/>
    <w:rsid w:val="0074029E"/>
    <w:rsid w:val="00740BA4"/>
    <w:rsid w:val="007415F0"/>
    <w:rsid w:val="00741AF0"/>
    <w:rsid w:val="00741EAA"/>
    <w:rsid w:val="00743117"/>
    <w:rsid w:val="00743787"/>
    <w:rsid w:val="00744380"/>
    <w:rsid w:val="007450AA"/>
    <w:rsid w:val="00745DD0"/>
    <w:rsid w:val="00746525"/>
    <w:rsid w:val="00746987"/>
    <w:rsid w:val="00747A0C"/>
    <w:rsid w:val="00747F72"/>
    <w:rsid w:val="0075065F"/>
    <w:rsid w:val="00750E25"/>
    <w:rsid w:val="00751975"/>
    <w:rsid w:val="00752013"/>
    <w:rsid w:val="00752645"/>
    <w:rsid w:val="007531B4"/>
    <w:rsid w:val="007536D3"/>
    <w:rsid w:val="00753D9C"/>
    <w:rsid w:val="0075501F"/>
    <w:rsid w:val="00760421"/>
    <w:rsid w:val="00761D8F"/>
    <w:rsid w:val="00761E31"/>
    <w:rsid w:val="00761EA6"/>
    <w:rsid w:val="00762A49"/>
    <w:rsid w:val="00762EA4"/>
    <w:rsid w:val="00762EA8"/>
    <w:rsid w:val="0076371E"/>
    <w:rsid w:val="0076397D"/>
    <w:rsid w:val="00765862"/>
    <w:rsid w:val="00765930"/>
    <w:rsid w:val="00765D65"/>
    <w:rsid w:val="00766A06"/>
    <w:rsid w:val="00766CB5"/>
    <w:rsid w:val="00767BE0"/>
    <w:rsid w:val="0077037B"/>
    <w:rsid w:val="00770AB9"/>
    <w:rsid w:val="00771E87"/>
    <w:rsid w:val="007729C8"/>
    <w:rsid w:val="00772D7A"/>
    <w:rsid w:val="0077542F"/>
    <w:rsid w:val="00776165"/>
    <w:rsid w:val="00776B1F"/>
    <w:rsid w:val="0077791B"/>
    <w:rsid w:val="00777FF7"/>
    <w:rsid w:val="00781EA5"/>
    <w:rsid w:val="007823F4"/>
    <w:rsid w:val="007831FD"/>
    <w:rsid w:val="007832E8"/>
    <w:rsid w:val="00783AE2"/>
    <w:rsid w:val="0078492B"/>
    <w:rsid w:val="00784CF1"/>
    <w:rsid w:val="00784DDE"/>
    <w:rsid w:val="00785CA0"/>
    <w:rsid w:val="0078659C"/>
    <w:rsid w:val="00787165"/>
    <w:rsid w:val="00787934"/>
    <w:rsid w:val="00790998"/>
    <w:rsid w:val="007919A1"/>
    <w:rsid w:val="00791C8E"/>
    <w:rsid w:val="007926A4"/>
    <w:rsid w:val="007938CA"/>
    <w:rsid w:val="00793A76"/>
    <w:rsid w:val="00793F80"/>
    <w:rsid w:val="00794669"/>
    <w:rsid w:val="00794B9B"/>
    <w:rsid w:val="00794C6C"/>
    <w:rsid w:val="00797228"/>
    <w:rsid w:val="00797BFE"/>
    <w:rsid w:val="007A0878"/>
    <w:rsid w:val="007A1015"/>
    <w:rsid w:val="007A157E"/>
    <w:rsid w:val="007A1FFB"/>
    <w:rsid w:val="007A2882"/>
    <w:rsid w:val="007A2A52"/>
    <w:rsid w:val="007A2C6C"/>
    <w:rsid w:val="007A2F5D"/>
    <w:rsid w:val="007A4275"/>
    <w:rsid w:val="007A4539"/>
    <w:rsid w:val="007A46ED"/>
    <w:rsid w:val="007A5F7A"/>
    <w:rsid w:val="007B0313"/>
    <w:rsid w:val="007B08D2"/>
    <w:rsid w:val="007B0E24"/>
    <w:rsid w:val="007B143E"/>
    <w:rsid w:val="007B1B2A"/>
    <w:rsid w:val="007B2037"/>
    <w:rsid w:val="007B236A"/>
    <w:rsid w:val="007B2790"/>
    <w:rsid w:val="007B2E3E"/>
    <w:rsid w:val="007B43B4"/>
    <w:rsid w:val="007B44E3"/>
    <w:rsid w:val="007B48EF"/>
    <w:rsid w:val="007B490D"/>
    <w:rsid w:val="007B4E88"/>
    <w:rsid w:val="007B5E42"/>
    <w:rsid w:val="007B6BE4"/>
    <w:rsid w:val="007B7C54"/>
    <w:rsid w:val="007C28A8"/>
    <w:rsid w:val="007C2A5C"/>
    <w:rsid w:val="007C3ABA"/>
    <w:rsid w:val="007C41CB"/>
    <w:rsid w:val="007C44E9"/>
    <w:rsid w:val="007C4CA1"/>
    <w:rsid w:val="007C502E"/>
    <w:rsid w:val="007C508A"/>
    <w:rsid w:val="007C5B1B"/>
    <w:rsid w:val="007C799B"/>
    <w:rsid w:val="007C7D89"/>
    <w:rsid w:val="007D0E8A"/>
    <w:rsid w:val="007D266C"/>
    <w:rsid w:val="007D2676"/>
    <w:rsid w:val="007D2AF0"/>
    <w:rsid w:val="007D3153"/>
    <w:rsid w:val="007D3D47"/>
    <w:rsid w:val="007D5F8E"/>
    <w:rsid w:val="007D74F8"/>
    <w:rsid w:val="007D7DB9"/>
    <w:rsid w:val="007E0043"/>
    <w:rsid w:val="007E0393"/>
    <w:rsid w:val="007E04AD"/>
    <w:rsid w:val="007E2316"/>
    <w:rsid w:val="007E2A56"/>
    <w:rsid w:val="007E32F3"/>
    <w:rsid w:val="007E34AD"/>
    <w:rsid w:val="007E4391"/>
    <w:rsid w:val="007E56AA"/>
    <w:rsid w:val="007E67D9"/>
    <w:rsid w:val="007E68A3"/>
    <w:rsid w:val="007F065F"/>
    <w:rsid w:val="007F093B"/>
    <w:rsid w:val="007F0BE0"/>
    <w:rsid w:val="007F2897"/>
    <w:rsid w:val="007F3218"/>
    <w:rsid w:val="007F389E"/>
    <w:rsid w:val="007F3F38"/>
    <w:rsid w:val="007F5EEA"/>
    <w:rsid w:val="007F71BE"/>
    <w:rsid w:val="007F730F"/>
    <w:rsid w:val="007F76AC"/>
    <w:rsid w:val="007F77F2"/>
    <w:rsid w:val="007F7B22"/>
    <w:rsid w:val="00800909"/>
    <w:rsid w:val="0080143B"/>
    <w:rsid w:val="008014C7"/>
    <w:rsid w:val="008015C2"/>
    <w:rsid w:val="0080177B"/>
    <w:rsid w:val="00805294"/>
    <w:rsid w:val="00805943"/>
    <w:rsid w:val="00805978"/>
    <w:rsid w:val="0080636E"/>
    <w:rsid w:val="00806C7E"/>
    <w:rsid w:val="00807733"/>
    <w:rsid w:val="00807B5E"/>
    <w:rsid w:val="00807B73"/>
    <w:rsid w:val="008102BA"/>
    <w:rsid w:val="008102E2"/>
    <w:rsid w:val="00811FC4"/>
    <w:rsid w:val="00812060"/>
    <w:rsid w:val="00812451"/>
    <w:rsid w:val="00814D0F"/>
    <w:rsid w:val="00816DF0"/>
    <w:rsid w:val="00817348"/>
    <w:rsid w:val="00817492"/>
    <w:rsid w:val="0082070D"/>
    <w:rsid w:val="0082180B"/>
    <w:rsid w:val="00823815"/>
    <w:rsid w:val="008239F8"/>
    <w:rsid w:val="00823AA4"/>
    <w:rsid w:val="00823E1C"/>
    <w:rsid w:val="0082485F"/>
    <w:rsid w:val="00824DCC"/>
    <w:rsid w:val="00825368"/>
    <w:rsid w:val="00825C13"/>
    <w:rsid w:val="00826DD2"/>
    <w:rsid w:val="00827568"/>
    <w:rsid w:val="008278B2"/>
    <w:rsid w:val="00830825"/>
    <w:rsid w:val="00830DFF"/>
    <w:rsid w:val="00831025"/>
    <w:rsid w:val="00831D7D"/>
    <w:rsid w:val="00832A75"/>
    <w:rsid w:val="00832CCF"/>
    <w:rsid w:val="00832F83"/>
    <w:rsid w:val="00832FF6"/>
    <w:rsid w:val="00833AB1"/>
    <w:rsid w:val="0083404C"/>
    <w:rsid w:val="0083673E"/>
    <w:rsid w:val="008400E3"/>
    <w:rsid w:val="0084026D"/>
    <w:rsid w:val="00840610"/>
    <w:rsid w:val="0084209B"/>
    <w:rsid w:val="008420A9"/>
    <w:rsid w:val="008425CB"/>
    <w:rsid w:val="00842730"/>
    <w:rsid w:val="00842CD7"/>
    <w:rsid w:val="00843CD5"/>
    <w:rsid w:val="00844572"/>
    <w:rsid w:val="00844D0E"/>
    <w:rsid w:val="0084509D"/>
    <w:rsid w:val="00845C8A"/>
    <w:rsid w:val="00845DE3"/>
    <w:rsid w:val="0084603D"/>
    <w:rsid w:val="00846626"/>
    <w:rsid w:val="0084690F"/>
    <w:rsid w:val="00850809"/>
    <w:rsid w:val="008509E5"/>
    <w:rsid w:val="00850CE5"/>
    <w:rsid w:val="00850D10"/>
    <w:rsid w:val="00851434"/>
    <w:rsid w:val="00851471"/>
    <w:rsid w:val="008533C3"/>
    <w:rsid w:val="008541C6"/>
    <w:rsid w:val="00854D0B"/>
    <w:rsid w:val="00855320"/>
    <w:rsid w:val="00855B5B"/>
    <w:rsid w:val="00855F13"/>
    <w:rsid w:val="00855F50"/>
    <w:rsid w:val="0085790B"/>
    <w:rsid w:val="0085798E"/>
    <w:rsid w:val="00857F0A"/>
    <w:rsid w:val="0086027A"/>
    <w:rsid w:val="00860F77"/>
    <w:rsid w:val="0086230C"/>
    <w:rsid w:val="008635CF"/>
    <w:rsid w:val="008643D7"/>
    <w:rsid w:val="0086476C"/>
    <w:rsid w:val="00864821"/>
    <w:rsid w:val="00864FD9"/>
    <w:rsid w:val="00865445"/>
    <w:rsid w:val="00865622"/>
    <w:rsid w:val="0086759B"/>
    <w:rsid w:val="00867B17"/>
    <w:rsid w:val="00871594"/>
    <w:rsid w:val="008717D9"/>
    <w:rsid w:val="00872B67"/>
    <w:rsid w:val="008732AB"/>
    <w:rsid w:val="00873C4C"/>
    <w:rsid w:val="00873F38"/>
    <w:rsid w:val="008741E7"/>
    <w:rsid w:val="0088043B"/>
    <w:rsid w:val="008805E3"/>
    <w:rsid w:val="00880991"/>
    <w:rsid w:val="0088134C"/>
    <w:rsid w:val="00881894"/>
    <w:rsid w:val="00881BAF"/>
    <w:rsid w:val="00882863"/>
    <w:rsid w:val="00882E18"/>
    <w:rsid w:val="00882E72"/>
    <w:rsid w:val="00883259"/>
    <w:rsid w:val="0088387B"/>
    <w:rsid w:val="00883E68"/>
    <w:rsid w:val="008840ED"/>
    <w:rsid w:val="008845B3"/>
    <w:rsid w:val="0088545D"/>
    <w:rsid w:val="0088687A"/>
    <w:rsid w:val="008904BF"/>
    <w:rsid w:val="00890941"/>
    <w:rsid w:val="0089126C"/>
    <w:rsid w:val="00891C28"/>
    <w:rsid w:val="00892869"/>
    <w:rsid w:val="008940E6"/>
    <w:rsid w:val="00894365"/>
    <w:rsid w:val="00894D33"/>
    <w:rsid w:val="00896A01"/>
    <w:rsid w:val="00897704"/>
    <w:rsid w:val="008A0D53"/>
    <w:rsid w:val="008A0E9D"/>
    <w:rsid w:val="008A1825"/>
    <w:rsid w:val="008A1DCF"/>
    <w:rsid w:val="008A30E8"/>
    <w:rsid w:val="008A469D"/>
    <w:rsid w:val="008A4D36"/>
    <w:rsid w:val="008A5971"/>
    <w:rsid w:val="008A5BD2"/>
    <w:rsid w:val="008A5F43"/>
    <w:rsid w:val="008A6323"/>
    <w:rsid w:val="008A685E"/>
    <w:rsid w:val="008A6F8E"/>
    <w:rsid w:val="008A722F"/>
    <w:rsid w:val="008A72B7"/>
    <w:rsid w:val="008A7529"/>
    <w:rsid w:val="008A7BC2"/>
    <w:rsid w:val="008B0329"/>
    <w:rsid w:val="008B08B5"/>
    <w:rsid w:val="008B0CC5"/>
    <w:rsid w:val="008B0FAB"/>
    <w:rsid w:val="008B14AF"/>
    <w:rsid w:val="008B2362"/>
    <w:rsid w:val="008B2911"/>
    <w:rsid w:val="008B2D47"/>
    <w:rsid w:val="008B3E73"/>
    <w:rsid w:val="008B4186"/>
    <w:rsid w:val="008B5E19"/>
    <w:rsid w:val="008B62CF"/>
    <w:rsid w:val="008B66D5"/>
    <w:rsid w:val="008B67B3"/>
    <w:rsid w:val="008B6A36"/>
    <w:rsid w:val="008B72E2"/>
    <w:rsid w:val="008C103B"/>
    <w:rsid w:val="008C133B"/>
    <w:rsid w:val="008C2DE2"/>
    <w:rsid w:val="008C36F6"/>
    <w:rsid w:val="008C3891"/>
    <w:rsid w:val="008C4370"/>
    <w:rsid w:val="008C4454"/>
    <w:rsid w:val="008C5AB4"/>
    <w:rsid w:val="008C5BE6"/>
    <w:rsid w:val="008C5C54"/>
    <w:rsid w:val="008C6D9E"/>
    <w:rsid w:val="008C6F9F"/>
    <w:rsid w:val="008C7553"/>
    <w:rsid w:val="008C7B47"/>
    <w:rsid w:val="008C7F84"/>
    <w:rsid w:val="008D0B12"/>
    <w:rsid w:val="008D2147"/>
    <w:rsid w:val="008D2824"/>
    <w:rsid w:val="008D34AD"/>
    <w:rsid w:val="008D4ACB"/>
    <w:rsid w:val="008D51DF"/>
    <w:rsid w:val="008D5CE0"/>
    <w:rsid w:val="008D6352"/>
    <w:rsid w:val="008D6737"/>
    <w:rsid w:val="008D729D"/>
    <w:rsid w:val="008D7B00"/>
    <w:rsid w:val="008E04AE"/>
    <w:rsid w:val="008E1081"/>
    <w:rsid w:val="008E11DE"/>
    <w:rsid w:val="008E256C"/>
    <w:rsid w:val="008E2CF2"/>
    <w:rsid w:val="008E309C"/>
    <w:rsid w:val="008E3483"/>
    <w:rsid w:val="008E3927"/>
    <w:rsid w:val="008E3DCB"/>
    <w:rsid w:val="008E3EC1"/>
    <w:rsid w:val="008E45EC"/>
    <w:rsid w:val="008E5FF8"/>
    <w:rsid w:val="008E6D5C"/>
    <w:rsid w:val="008E75CA"/>
    <w:rsid w:val="008F0473"/>
    <w:rsid w:val="008F07B4"/>
    <w:rsid w:val="008F25F5"/>
    <w:rsid w:val="008F2946"/>
    <w:rsid w:val="008F2C87"/>
    <w:rsid w:val="008F30D7"/>
    <w:rsid w:val="008F3508"/>
    <w:rsid w:val="008F385C"/>
    <w:rsid w:val="008F3BC9"/>
    <w:rsid w:val="008F4C2C"/>
    <w:rsid w:val="008F4FC1"/>
    <w:rsid w:val="008F57B2"/>
    <w:rsid w:val="008F64EB"/>
    <w:rsid w:val="008F6C36"/>
    <w:rsid w:val="008F74E9"/>
    <w:rsid w:val="008F7B1A"/>
    <w:rsid w:val="00901D50"/>
    <w:rsid w:val="00902BB5"/>
    <w:rsid w:val="00902C5E"/>
    <w:rsid w:val="00903130"/>
    <w:rsid w:val="00903163"/>
    <w:rsid w:val="00903256"/>
    <w:rsid w:val="00903811"/>
    <w:rsid w:val="0090439F"/>
    <w:rsid w:val="00904535"/>
    <w:rsid w:val="009049D6"/>
    <w:rsid w:val="00904C86"/>
    <w:rsid w:val="00905295"/>
    <w:rsid w:val="00905535"/>
    <w:rsid w:val="009066FB"/>
    <w:rsid w:val="00906A90"/>
    <w:rsid w:val="00907A64"/>
    <w:rsid w:val="009100AA"/>
    <w:rsid w:val="00910981"/>
    <w:rsid w:val="00910D3C"/>
    <w:rsid w:val="0091158C"/>
    <w:rsid w:val="00911A1E"/>
    <w:rsid w:val="00911B9E"/>
    <w:rsid w:val="009137E3"/>
    <w:rsid w:val="00913B05"/>
    <w:rsid w:val="00913FB7"/>
    <w:rsid w:val="0091462A"/>
    <w:rsid w:val="009153CE"/>
    <w:rsid w:val="00915AD1"/>
    <w:rsid w:val="00916845"/>
    <w:rsid w:val="00920755"/>
    <w:rsid w:val="00920A05"/>
    <w:rsid w:val="00921CA8"/>
    <w:rsid w:val="00922659"/>
    <w:rsid w:val="00922A93"/>
    <w:rsid w:val="009235FC"/>
    <w:rsid w:val="00923A0D"/>
    <w:rsid w:val="00923D27"/>
    <w:rsid w:val="0092455C"/>
    <w:rsid w:val="00930F73"/>
    <w:rsid w:val="00931704"/>
    <w:rsid w:val="009318A4"/>
    <w:rsid w:val="00932141"/>
    <w:rsid w:val="00932C2D"/>
    <w:rsid w:val="00934087"/>
    <w:rsid w:val="00934AEC"/>
    <w:rsid w:val="0093576E"/>
    <w:rsid w:val="0093598D"/>
    <w:rsid w:val="00935D20"/>
    <w:rsid w:val="00937080"/>
    <w:rsid w:val="009379D2"/>
    <w:rsid w:val="00937C62"/>
    <w:rsid w:val="0094050B"/>
    <w:rsid w:val="0094055E"/>
    <w:rsid w:val="00940E5B"/>
    <w:rsid w:val="0094182E"/>
    <w:rsid w:val="00941A83"/>
    <w:rsid w:val="00943A66"/>
    <w:rsid w:val="00943CB0"/>
    <w:rsid w:val="00943F13"/>
    <w:rsid w:val="009454EE"/>
    <w:rsid w:val="00945978"/>
    <w:rsid w:val="00945B57"/>
    <w:rsid w:val="00946459"/>
    <w:rsid w:val="00946D9F"/>
    <w:rsid w:val="009471B7"/>
    <w:rsid w:val="00947542"/>
    <w:rsid w:val="0095001A"/>
    <w:rsid w:val="009503D8"/>
    <w:rsid w:val="00950723"/>
    <w:rsid w:val="00951C34"/>
    <w:rsid w:val="00952464"/>
    <w:rsid w:val="00952982"/>
    <w:rsid w:val="00952D79"/>
    <w:rsid w:val="00953322"/>
    <w:rsid w:val="00953519"/>
    <w:rsid w:val="0095390E"/>
    <w:rsid w:val="00953BB0"/>
    <w:rsid w:val="009565AF"/>
    <w:rsid w:val="0095784C"/>
    <w:rsid w:val="00957A0C"/>
    <w:rsid w:val="00960855"/>
    <w:rsid w:val="0096177F"/>
    <w:rsid w:val="00961BD3"/>
    <w:rsid w:val="00962B25"/>
    <w:rsid w:val="009641CD"/>
    <w:rsid w:val="00965158"/>
    <w:rsid w:val="009653E9"/>
    <w:rsid w:val="0096547A"/>
    <w:rsid w:val="00966F35"/>
    <w:rsid w:val="00970019"/>
    <w:rsid w:val="00971A16"/>
    <w:rsid w:val="00971BB2"/>
    <w:rsid w:val="00971E30"/>
    <w:rsid w:val="009724D4"/>
    <w:rsid w:val="00972CC3"/>
    <w:rsid w:val="009758FB"/>
    <w:rsid w:val="00975984"/>
    <w:rsid w:val="00975D69"/>
    <w:rsid w:val="00976228"/>
    <w:rsid w:val="00976487"/>
    <w:rsid w:val="00976488"/>
    <w:rsid w:val="0098001C"/>
    <w:rsid w:val="0098007D"/>
    <w:rsid w:val="0098007F"/>
    <w:rsid w:val="009800A8"/>
    <w:rsid w:val="0098082E"/>
    <w:rsid w:val="00982AAE"/>
    <w:rsid w:val="00983AC3"/>
    <w:rsid w:val="00983C38"/>
    <w:rsid w:val="00983E1F"/>
    <w:rsid w:val="009841AB"/>
    <w:rsid w:val="0098441A"/>
    <w:rsid w:val="009848A8"/>
    <w:rsid w:val="00985084"/>
    <w:rsid w:val="009861B9"/>
    <w:rsid w:val="00987205"/>
    <w:rsid w:val="00987A2F"/>
    <w:rsid w:val="00987FD1"/>
    <w:rsid w:val="009906EA"/>
    <w:rsid w:val="00990963"/>
    <w:rsid w:val="00991D4D"/>
    <w:rsid w:val="00992CEE"/>
    <w:rsid w:val="00992F0A"/>
    <w:rsid w:val="0099318E"/>
    <w:rsid w:val="00994AAF"/>
    <w:rsid w:val="00994BB5"/>
    <w:rsid w:val="00994D1F"/>
    <w:rsid w:val="009953DA"/>
    <w:rsid w:val="0099622F"/>
    <w:rsid w:val="00996324"/>
    <w:rsid w:val="00996AE4"/>
    <w:rsid w:val="00996FBE"/>
    <w:rsid w:val="009972A8"/>
    <w:rsid w:val="00997B2A"/>
    <w:rsid w:val="00997C64"/>
    <w:rsid w:val="009A002A"/>
    <w:rsid w:val="009A0CBA"/>
    <w:rsid w:val="009A1ACC"/>
    <w:rsid w:val="009A2158"/>
    <w:rsid w:val="009A26CA"/>
    <w:rsid w:val="009A42EA"/>
    <w:rsid w:val="009A509C"/>
    <w:rsid w:val="009A515C"/>
    <w:rsid w:val="009A5790"/>
    <w:rsid w:val="009B0534"/>
    <w:rsid w:val="009B0A1F"/>
    <w:rsid w:val="009B0DD7"/>
    <w:rsid w:val="009B2A83"/>
    <w:rsid w:val="009B3343"/>
    <w:rsid w:val="009B37C5"/>
    <w:rsid w:val="009B5334"/>
    <w:rsid w:val="009B6434"/>
    <w:rsid w:val="009B6CD0"/>
    <w:rsid w:val="009C0E31"/>
    <w:rsid w:val="009C1A92"/>
    <w:rsid w:val="009C1C1B"/>
    <w:rsid w:val="009C293F"/>
    <w:rsid w:val="009C2D55"/>
    <w:rsid w:val="009C2F1A"/>
    <w:rsid w:val="009C47E2"/>
    <w:rsid w:val="009C4BEB"/>
    <w:rsid w:val="009C4E81"/>
    <w:rsid w:val="009C54DF"/>
    <w:rsid w:val="009C5DF2"/>
    <w:rsid w:val="009C63A7"/>
    <w:rsid w:val="009C6822"/>
    <w:rsid w:val="009C6A77"/>
    <w:rsid w:val="009C6A7A"/>
    <w:rsid w:val="009C6AD6"/>
    <w:rsid w:val="009C73E4"/>
    <w:rsid w:val="009C75F3"/>
    <w:rsid w:val="009C78F5"/>
    <w:rsid w:val="009D03A5"/>
    <w:rsid w:val="009D20EA"/>
    <w:rsid w:val="009D3059"/>
    <w:rsid w:val="009D4266"/>
    <w:rsid w:val="009D4274"/>
    <w:rsid w:val="009D4B2E"/>
    <w:rsid w:val="009D5A1B"/>
    <w:rsid w:val="009D68C9"/>
    <w:rsid w:val="009D70FE"/>
    <w:rsid w:val="009D72F0"/>
    <w:rsid w:val="009D74A3"/>
    <w:rsid w:val="009E0D3E"/>
    <w:rsid w:val="009E2559"/>
    <w:rsid w:val="009E28B3"/>
    <w:rsid w:val="009E2A02"/>
    <w:rsid w:val="009E308A"/>
    <w:rsid w:val="009E45E9"/>
    <w:rsid w:val="009E4AFD"/>
    <w:rsid w:val="009E4E38"/>
    <w:rsid w:val="009E58B5"/>
    <w:rsid w:val="009E5EF7"/>
    <w:rsid w:val="009E69FF"/>
    <w:rsid w:val="009E6AC5"/>
    <w:rsid w:val="009E6AE7"/>
    <w:rsid w:val="009E6C99"/>
    <w:rsid w:val="009E6DF9"/>
    <w:rsid w:val="009E775C"/>
    <w:rsid w:val="009E7957"/>
    <w:rsid w:val="009F0038"/>
    <w:rsid w:val="009F2CD2"/>
    <w:rsid w:val="009F3109"/>
    <w:rsid w:val="009F3273"/>
    <w:rsid w:val="009F33A4"/>
    <w:rsid w:val="009F3C48"/>
    <w:rsid w:val="009F4174"/>
    <w:rsid w:val="009F52C0"/>
    <w:rsid w:val="009F5507"/>
    <w:rsid w:val="009F560B"/>
    <w:rsid w:val="009F6BDF"/>
    <w:rsid w:val="009F6FC3"/>
    <w:rsid w:val="009F721B"/>
    <w:rsid w:val="009F7907"/>
    <w:rsid w:val="00A00A2A"/>
    <w:rsid w:val="00A011A2"/>
    <w:rsid w:val="00A03573"/>
    <w:rsid w:val="00A043EC"/>
    <w:rsid w:val="00A04424"/>
    <w:rsid w:val="00A06B34"/>
    <w:rsid w:val="00A0746F"/>
    <w:rsid w:val="00A07991"/>
    <w:rsid w:val="00A07D1A"/>
    <w:rsid w:val="00A101CA"/>
    <w:rsid w:val="00A111DB"/>
    <w:rsid w:val="00A11B94"/>
    <w:rsid w:val="00A12046"/>
    <w:rsid w:val="00A12D34"/>
    <w:rsid w:val="00A13498"/>
    <w:rsid w:val="00A15B14"/>
    <w:rsid w:val="00A16A76"/>
    <w:rsid w:val="00A1767D"/>
    <w:rsid w:val="00A203FD"/>
    <w:rsid w:val="00A21381"/>
    <w:rsid w:val="00A213CF"/>
    <w:rsid w:val="00A21812"/>
    <w:rsid w:val="00A22D80"/>
    <w:rsid w:val="00A23CB5"/>
    <w:rsid w:val="00A23D03"/>
    <w:rsid w:val="00A24114"/>
    <w:rsid w:val="00A2491E"/>
    <w:rsid w:val="00A24D6D"/>
    <w:rsid w:val="00A25CDA"/>
    <w:rsid w:val="00A25D42"/>
    <w:rsid w:val="00A26014"/>
    <w:rsid w:val="00A2682D"/>
    <w:rsid w:val="00A26CCF"/>
    <w:rsid w:val="00A26E0C"/>
    <w:rsid w:val="00A26E49"/>
    <w:rsid w:val="00A3009D"/>
    <w:rsid w:val="00A30199"/>
    <w:rsid w:val="00A305BB"/>
    <w:rsid w:val="00A3068F"/>
    <w:rsid w:val="00A30C65"/>
    <w:rsid w:val="00A30D6F"/>
    <w:rsid w:val="00A313BA"/>
    <w:rsid w:val="00A31D3E"/>
    <w:rsid w:val="00A320DF"/>
    <w:rsid w:val="00A33589"/>
    <w:rsid w:val="00A35E59"/>
    <w:rsid w:val="00A35F7B"/>
    <w:rsid w:val="00A374BF"/>
    <w:rsid w:val="00A40133"/>
    <w:rsid w:val="00A40217"/>
    <w:rsid w:val="00A404FE"/>
    <w:rsid w:val="00A406E5"/>
    <w:rsid w:val="00A417B9"/>
    <w:rsid w:val="00A41A90"/>
    <w:rsid w:val="00A41F4C"/>
    <w:rsid w:val="00A42EBB"/>
    <w:rsid w:val="00A43042"/>
    <w:rsid w:val="00A432DF"/>
    <w:rsid w:val="00A43469"/>
    <w:rsid w:val="00A447F8"/>
    <w:rsid w:val="00A44C56"/>
    <w:rsid w:val="00A45902"/>
    <w:rsid w:val="00A464CA"/>
    <w:rsid w:val="00A46B2B"/>
    <w:rsid w:val="00A46B5B"/>
    <w:rsid w:val="00A47661"/>
    <w:rsid w:val="00A478B1"/>
    <w:rsid w:val="00A50077"/>
    <w:rsid w:val="00A51289"/>
    <w:rsid w:val="00A537E3"/>
    <w:rsid w:val="00A5468C"/>
    <w:rsid w:val="00A54876"/>
    <w:rsid w:val="00A56563"/>
    <w:rsid w:val="00A56814"/>
    <w:rsid w:val="00A571A2"/>
    <w:rsid w:val="00A5737A"/>
    <w:rsid w:val="00A573B5"/>
    <w:rsid w:val="00A6011E"/>
    <w:rsid w:val="00A6059E"/>
    <w:rsid w:val="00A6147B"/>
    <w:rsid w:val="00A6153E"/>
    <w:rsid w:val="00A61726"/>
    <w:rsid w:val="00A627CE"/>
    <w:rsid w:val="00A62F12"/>
    <w:rsid w:val="00A6347D"/>
    <w:rsid w:val="00A63588"/>
    <w:rsid w:val="00A646F3"/>
    <w:rsid w:val="00A65977"/>
    <w:rsid w:val="00A65F44"/>
    <w:rsid w:val="00A662D5"/>
    <w:rsid w:val="00A678AF"/>
    <w:rsid w:val="00A7060B"/>
    <w:rsid w:val="00A706F9"/>
    <w:rsid w:val="00A70978"/>
    <w:rsid w:val="00A731A5"/>
    <w:rsid w:val="00A736E3"/>
    <w:rsid w:val="00A73A88"/>
    <w:rsid w:val="00A742FE"/>
    <w:rsid w:val="00A74799"/>
    <w:rsid w:val="00A7574F"/>
    <w:rsid w:val="00A761EA"/>
    <w:rsid w:val="00A76A53"/>
    <w:rsid w:val="00A76D06"/>
    <w:rsid w:val="00A76FA2"/>
    <w:rsid w:val="00A801AB"/>
    <w:rsid w:val="00A803E4"/>
    <w:rsid w:val="00A80514"/>
    <w:rsid w:val="00A80A31"/>
    <w:rsid w:val="00A80F89"/>
    <w:rsid w:val="00A81861"/>
    <w:rsid w:val="00A83213"/>
    <w:rsid w:val="00A836AC"/>
    <w:rsid w:val="00A839F4"/>
    <w:rsid w:val="00A83BCB"/>
    <w:rsid w:val="00A84182"/>
    <w:rsid w:val="00A85005"/>
    <w:rsid w:val="00A85480"/>
    <w:rsid w:val="00A8562C"/>
    <w:rsid w:val="00A85F29"/>
    <w:rsid w:val="00A861E3"/>
    <w:rsid w:val="00A87207"/>
    <w:rsid w:val="00A87C5D"/>
    <w:rsid w:val="00A90B6E"/>
    <w:rsid w:val="00A91049"/>
    <w:rsid w:val="00A911DB"/>
    <w:rsid w:val="00A913E4"/>
    <w:rsid w:val="00A91C8A"/>
    <w:rsid w:val="00A921A1"/>
    <w:rsid w:val="00A92BEE"/>
    <w:rsid w:val="00A93294"/>
    <w:rsid w:val="00A93414"/>
    <w:rsid w:val="00A948AB"/>
    <w:rsid w:val="00A97431"/>
    <w:rsid w:val="00AA00ED"/>
    <w:rsid w:val="00AA0A62"/>
    <w:rsid w:val="00AA150B"/>
    <w:rsid w:val="00AA23B6"/>
    <w:rsid w:val="00AA23E7"/>
    <w:rsid w:val="00AA2F83"/>
    <w:rsid w:val="00AA5775"/>
    <w:rsid w:val="00AA6588"/>
    <w:rsid w:val="00AA68C2"/>
    <w:rsid w:val="00AA7254"/>
    <w:rsid w:val="00AA7512"/>
    <w:rsid w:val="00AB038A"/>
    <w:rsid w:val="00AB11B0"/>
    <w:rsid w:val="00AB1434"/>
    <w:rsid w:val="00AB1D20"/>
    <w:rsid w:val="00AB4279"/>
    <w:rsid w:val="00AB4334"/>
    <w:rsid w:val="00AB5229"/>
    <w:rsid w:val="00AB647C"/>
    <w:rsid w:val="00AB72E2"/>
    <w:rsid w:val="00AB751C"/>
    <w:rsid w:val="00AB791A"/>
    <w:rsid w:val="00AC01C9"/>
    <w:rsid w:val="00AC03E2"/>
    <w:rsid w:val="00AC07ED"/>
    <w:rsid w:val="00AC1048"/>
    <w:rsid w:val="00AC206C"/>
    <w:rsid w:val="00AC2611"/>
    <w:rsid w:val="00AC28A9"/>
    <w:rsid w:val="00AC2C7D"/>
    <w:rsid w:val="00AC3FA1"/>
    <w:rsid w:val="00AC507D"/>
    <w:rsid w:val="00AC52A3"/>
    <w:rsid w:val="00AC56E9"/>
    <w:rsid w:val="00AC581E"/>
    <w:rsid w:val="00AC5B3E"/>
    <w:rsid w:val="00AC5DF6"/>
    <w:rsid w:val="00AC622E"/>
    <w:rsid w:val="00AC6BEE"/>
    <w:rsid w:val="00AD026D"/>
    <w:rsid w:val="00AD2FD3"/>
    <w:rsid w:val="00AD4B42"/>
    <w:rsid w:val="00AD5618"/>
    <w:rsid w:val="00AD5A6C"/>
    <w:rsid w:val="00AD5B8A"/>
    <w:rsid w:val="00AD5FAB"/>
    <w:rsid w:val="00AD68AF"/>
    <w:rsid w:val="00AD711E"/>
    <w:rsid w:val="00AD7143"/>
    <w:rsid w:val="00AE0145"/>
    <w:rsid w:val="00AE0293"/>
    <w:rsid w:val="00AE0B9C"/>
    <w:rsid w:val="00AE14C5"/>
    <w:rsid w:val="00AE21AF"/>
    <w:rsid w:val="00AE2421"/>
    <w:rsid w:val="00AE2A57"/>
    <w:rsid w:val="00AE3374"/>
    <w:rsid w:val="00AE3479"/>
    <w:rsid w:val="00AE3C4A"/>
    <w:rsid w:val="00AE6048"/>
    <w:rsid w:val="00AE6D4D"/>
    <w:rsid w:val="00AE78FC"/>
    <w:rsid w:val="00AF00E2"/>
    <w:rsid w:val="00AF0885"/>
    <w:rsid w:val="00AF0E40"/>
    <w:rsid w:val="00AF17DF"/>
    <w:rsid w:val="00AF2EAC"/>
    <w:rsid w:val="00AF3240"/>
    <w:rsid w:val="00AF3266"/>
    <w:rsid w:val="00AF35B0"/>
    <w:rsid w:val="00AF3632"/>
    <w:rsid w:val="00AF4240"/>
    <w:rsid w:val="00AF76CA"/>
    <w:rsid w:val="00AF7722"/>
    <w:rsid w:val="00AF786F"/>
    <w:rsid w:val="00B00056"/>
    <w:rsid w:val="00B00854"/>
    <w:rsid w:val="00B01A27"/>
    <w:rsid w:val="00B03097"/>
    <w:rsid w:val="00B038E9"/>
    <w:rsid w:val="00B04B67"/>
    <w:rsid w:val="00B04DB6"/>
    <w:rsid w:val="00B05A07"/>
    <w:rsid w:val="00B06211"/>
    <w:rsid w:val="00B064EC"/>
    <w:rsid w:val="00B073ED"/>
    <w:rsid w:val="00B07516"/>
    <w:rsid w:val="00B15137"/>
    <w:rsid w:val="00B158C9"/>
    <w:rsid w:val="00B15A16"/>
    <w:rsid w:val="00B15C0B"/>
    <w:rsid w:val="00B15DB3"/>
    <w:rsid w:val="00B17659"/>
    <w:rsid w:val="00B17E15"/>
    <w:rsid w:val="00B2021F"/>
    <w:rsid w:val="00B21275"/>
    <w:rsid w:val="00B21695"/>
    <w:rsid w:val="00B21718"/>
    <w:rsid w:val="00B221FE"/>
    <w:rsid w:val="00B22776"/>
    <w:rsid w:val="00B23D9E"/>
    <w:rsid w:val="00B240BA"/>
    <w:rsid w:val="00B243E0"/>
    <w:rsid w:val="00B26DD3"/>
    <w:rsid w:val="00B30335"/>
    <w:rsid w:val="00B307A4"/>
    <w:rsid w:val="00B309A4"/>
    <w:rsid w:val="00B31109"/>
    <w:rsid w:val="00B3183D"/>
    <w:rsid w:val="00B327F1"/>
    <w:rsid w:val="00B32C59"/>
    <w:rsid w:val="00B32E8C"/>
    <w:rsid w:val="00B33810"/>
    <w:rsid w:val="00B33C0F"/>
    <w:rsid w:val="00B33DC4"/>
    <w:rsid w:val="00B33F5F"/>
    <w:rsid w:val="00B340DC"/>
    <w:rsid w:val="00B343F1"/>
    <w:rsid w:val="00B34529"/>
    <w:rsid w:val="00B348AC"/>
    <w:rsid w:val="00B35298"/>
    <w:rsid w:val="00B356E4"/>
    <w:rsid w:val="00B379FE"/>
    <w:rsid w:val="00B37F30"/>
    <w:rsid w:val="00B40407"/>
    <w:rsid w:val="00B404C9"/>
    <w:rsid w:val="00B4147F"/>
    <w:rsid w:val="00B42D23"/>
    <w:rsid w:val="00B42D84"/>
    <w:rsid w:val="00B43260"/>
    <w:rsid w:val="00B43D04"/>
    <w:rsid w:val="00B4461A"/>
    <w:rsid w:val="00B45C8F"/>
    <w:rsid w:val="00B46232"/>
    <w:rsid w:val="00B46723"/>
    <w:rsid w:val="00B4685E"/>
    <w:rsid w:val="00B46890"/>
    <w:rsid w:val="00B50077"/>
    <w:rsid w:val="00B50563"/>
    <w:rsid w:val="00B50653"/>
    <w:rsid w:val="00B50EA3"/>
    <w:rsid w:val="00B53C53"/>
    <w:rsid w:val="00B53E28"/>
    <w:rsid w:val="00B541DA"/>
    <w:rsid w:val="00B54F30"/>
    <w:rsid w:val="00B55169"/>
    <w:rsid w:val="00B55511"/>
    <w:rsid w:val="00B55BC1"/>
    <w:rsid w:val="00B55F0C"/>
    <w:rsid w:val="00B576DF"/>
    <w:rsid w:val="00B57931"/>
    <w:rsid w:val="00B60673"/>
    <w:rsid w:val="00B60EC0"/>
    <w:rsid w:val="00B6136E"/>
    <w:rsid w:val="00B61BE6"/>
    <w:rsid w:val="00B61D1A"/>
    <w:rsid w:val="00B61D97"/>
    <w:rsid w:val="00B61F4D"/>
    <w:rsid w:val="00B62036"/>
    <w:rsid w:val="00B626CE"/>
    <w:rsid w:val="00B63435"/>
    <w:rsid w:val="00B63C0C"/>
    <w:rsid w:val="00B640CD"/>
    <w:rsid w:val="00B6556F"/>
    <w:rsid w:val="00B65C9D"/>
    <w:rsid w:val="00B664D6"/>
    <w:rsid w:val="00B66E60"/>
    <w:rsid w:val="00B674A1"/>
    <w:rsid w:val="00B71E15"/>
    <w:rsid w:val="00B74A98"/>
    <w:rsid w:val="00B74D06"/>
    <w:rsid w:val="00B74FDA"/>
    <w:rsid w:val="00B75F63"/>
    <w:rsid w:val="00B76644"/>
    <w:rsid w:val="00B76BBE"/>
    <w:rsid w:val="00B773A5"/>
    <w:rsid w:val="00B7746D"/>
    <w:rsid w:val="00B777EE"/>
    <w:rsid w:val="00B800E2"/>
    <w:rsid w:val="00B80133"/>
    <w:rsid w:val="00B818BF"/>
    <w:rsid w:val="00B81C14"/>
    <w:rsid w:val="00B81DB7"/>
    <w:rsid w:val="00B82FE6"/>
    <w:rsid w:val="00B8341B"/>
    <w:rsid w:val="00B83E5E"/>
    <w:rsid w:val="00B84A21"/>
    <w:rsid w:val="00B85536"/>
    <w:rsid w:val="00B859D8"/>
    <w:rsid w:val="00B863EE"/>
    <w:rsid w:val="00B869B3"/>
    <w:rsid w:val="00B86B6D"/>
    <w:rsid w:val="00B871DE"/>
    <w:rsid w:val="00B8760D"/>
    <w:rsid w:val="00B87C85"/>
    <w:rsid w:val="00B90484"/>
    <w:rsid w:val="00B90BAF"/>
    <w:rsid w:val="00B9161E"/>
    <w:rsid w:val="00B92242"/>
    <w:rsid w:val="00B9282B"/>
    <w:rsid w:val="00B932B6"/>
    <w:rsid w:val="00B940A1"/>
    <w:rsid w:val="00B9414D"/>
    <w:rsid w:val="00B9629C"/>
    <w:rsid w:val="00B96AB5"/>
    <w:rsid w:val="00BA01C6"/>
    <w:rsid w:val="00BA01F4"/>
    <w:rsid w:val="00BA0A2C"/>
    <w:rsid w:val="00BA102D"/>
    <w:rsid w:val="00BA2289"/>
    <w:rsid w:val="00BA29A4"/>
    <w:rsid w:val="00BA34F9"/>
    <w:rsid w:val="00BA399D"/>
    <w:rsid w:val="00BA3CB2"/>
    <w:rsid w:val="00BA3D11"/>
    <w:rsid w:val="00BA3E12"/>
    <w:rsid w:val="00BA4047"/>
    <w:rsid w:val="00BA506F"/>
    <w:rsid w:val="00BA5C07"/>
    <w:rsid w:val="00BA5C43"/>
    <w:rsid w:val="00BA5DFF"/>
    <w:rsid w:val="00BA6ABA"/>
    <w:rsid w:val="00BA7EBE"/>
    <w:rsid w:val="00BB01C1"/>
    <w:rsid w:val="00BB0473"/>
    <w:rsid w:val="00BB0F01"/>
    <w:rsid w:val="00BB24F3"/>
    <w:rsid w:val="00BB31A9"/>
    <w:rsid w:val="00BB3829"/>
    <w:rsid w:val="00BB3DA5"/>
    <w:rsid w:val="00BB431F"/>
    <w:rsid w:val="00BB4404"/>
    <w:rsid w:val="00BB4511"/>
    <w:rsid w:val="00BB49E5"/>
    <w:rsid w:val="00BB661F"/>
    <w:rsid w:val="00BB7BD0"/>
    <w:rsid w:val="00BB7DEB"/>
    <w:rsid w:val="00BC0412"/>
    <w:rsid w:val="00BC05B8"/>
    <w:rsid w:val="00BC0BCB"/>
    <w:rsid w:val="00BC15EE"/>
    <w:rsid w:val="00BC17E7"/>
    <w:rsid w:val="00BC2CE8"/>
    <w:rsid w:val="00BC2DFA"/>
    <w:rsid w:val="00BC3DAC"/>
    <w:rsid w:val="00BC496B"/>
    <w:rsid w:val="00BC67A1"/>
    <w:rsid w:val="00BC6EE2"/>
    <w:rsid w:val="00BC6FB2"/>
    <w:rsid w:val="00BC7D9D"/>
    <w:rsid w:val="00BD0041"/>
    <w:rsid w:val="00BD011F"/>
    <w:rsid w:val="00BD148D"/>
    <w:rsid w:val="00BD21F7"/>
    <w:rsid w:val="00BD2BFA"/>
    <w:rsid w:val="00BD2C97"/>
    <w:rsid w:val="00BD3D73"/>
    <w:rsid w:val="00BD3FAE"/>
    <w:rsid w:val="00BD40F1"/>
    <w:rsid w:val="00BD473E"/>
    <w:rsid w:val="00BD4944"/>
    <w:rsid w:val="00BD4BFA"/>
    <w:rsid w:val="00BD5557"/>
    <w:rsid w:val="00BD7471"/>
    <w:rsid w:val="00BD787C"/>
    <w:rsid w:val="00BD788B"/>
    <w:rsid w:val="00BD7B3F"/>
    <w:rsid w:val="00BE0E43"/>
    <w:rsid w:val="00BE1C39"/>
    <w:rsid w:val="00BE218F"/>
    <w:rsid w:val="00BE26D7"/>
    <w:rsid w:val="00BE2FEB"/>
    <w:rsid w:val="00BE45C9"/>
    <w:rsid w:val="00BE5058"/>
    <w:rsid w:val="00BE57B0"/>
    <w:rsid w:val="00BE6854"/>
    <w:rsid w:val="00BE7654"/>
    <w:rsid w:val="00BE765A"/>
    <w:rsid w:val="00BE76CA"/>
    <w:rsid w:val="00BE76D5"/>
    <w:rsid w:val="00BE78F9"/>
    <w:rsid w:val="00BE7DF0"/>
    <w:rsid w:val="00BE7FCB"/>
    <w:rsid w:val="00BF285C"/>
    <w:rsid w:val="00BF2FA3"/>
    <w:rsid w:val="00BF3D16"/>
    <w:rsid w:val="00BF3DF7"/>
    <w:rsid w:val="00BF4EC7"/>
    <w:rsid w:val="00BF56A1"/>
    <w:rsid w:val="00BF7019"/>
    <w:rsid w:val="00BF7CC9"/>
    <w:rsid w:val="00BF7F05"/>
    <w:rsid w:val="00C0024A"/>
    <w:rsid w:val="00C01229"/>
    <w:rsid w:val="00C01A83"/>
    <w:rsid w:val="00C01D7E"/>
    <w:rsid w:val="00C0286A"/>
    <w:rsid w:val="00C028E1"/>
    <w:rsid w:val="00C029B7"/>
    <w:rsid w:val="00C029C3"/>
    <w:rsid w:val="00C02AF4"/>
    <w:rsid w:val="00C02E9A"/>
    <w:rsid w:val="00C045DD"/>
    <w:rsid w:val="00C04B09"/>
    <w:rsid w:val="00C05350"/>
    <w:rsid w:val="00C055DD"/>
    <w:rsid w:val="00C059E2"/>
    <w:rsid w:val="00C06D83"/>
    <w:rsid w:val="00C06F61"/>
    <w:rsid w:val="00C074FD"/>
    <w:rsid w:val="00C07532"/>
    <w:rsid w:val="00C0766C"/>
    <w:rsid w:val="00C10156"/>
    <w:rsid w:val="00C101AA"/>
    <w:rsid w:val="00C107D4"/>
    <w:rsid w:val="00C10D9B"/>
    <w:rsid w:val="00C1299E"/>
    <w:rsid w:val="00C12A98"/>
    <w:rsid w:val="00C132F1"/>
    <w:rsid w:val="00C13B71"/>
    <w:rsid w:val="00C14724"/>
    <w:rsid w:val="00C148EC"/>
    <w:rsid w:val="00C14A10"/>
    <w:rsid w:val="00C14BBE"/>
    <w:rsid w:val="00C14DF6"/>
    <w:rsid w:val="00C1549E"/>
    <w:rsid w:val="00C15A5E"/>
    <w:rsid w:val="00C15A87"/>
    <w:rsid w:val="00C15FB5"/>
    <w:rsid w:val="00C16D11"/>
    <w:rsid w:val="00C17D68"/>
    <w:rsid w:val="00C17EF6"/>
    <w:rsid w:val="00C20170"/>
    <w:rsid w:val="00C20BA0"/>
    <w:rsid w:val="00C20FEE"/>
    <w:rsid w:val="00C21279"/>
    <w:rsid w:val="00C2172A"/>
    <w:rsid w:val="00C2175A"/>
    <w:rsid w:val="00C21BC2"/>
    <w:rsid w:val="00C21E2D"/>
    <w:rsid w:val="00C233CF"/>
    <w:rsid w:val="00C23893"/>
    <w:rsid w:val="00C24EA2"/>
    <w:rsid w:val="00C250F9"/>
    <w:rsid w:val="00C26599"/>
    <w:rsid w:val="00C26E64"/>
    <w:rsid w:val="00C27618"/>
    <w:rsid w:val="00C27BA2"/>
    <w:rsid w:val="00C27D77"/>
    <w:rsid w:val="00C30126"/>
    <w:rsid w:val="00C313C8"/>
    <w:rsid w:val="00C31798"/>
    <w:rsid w:val="00C32E5B"/>
    <w:rsid w:val="00C3391A"/>
    <w:rsid w:val="00C33A79"/>
    <w:rsid w:val="00C34121"/>
    <w:rsid w:val="00C3457A"/>
    <w:rsid w:val="00C34C04"/>
    <w:rsid w:val="00C35989"/>
    <w:rsid w:val="00C37C9A"/>
    <w:rsid w:val="00C42101"/>
    <w:rsid w:val="00C43050"/>
    <w:rsid w:val="00C43732"/>
    <w:rsid w:val="00C439B2"/>
    <w:rsid w:val="00C44557"/>
    <w:rsid w:val="00C4573E"/>
    <w:rsid w:val="00C45AB0"/>
    <w:rsid w:val="00C45EB7"/>
    <w:rsid w:val="00C45ECA"/>
    <w:rsid w:val="00C462F7"/>
    <w:rsid w:val="00C463F6"/>
    <w:rsid w:val="00C464CC"/>
    <w:rsid w:val="00C4667E"/>
    <w:rsid w:val="00C46E2D"/>
    <w:rsid w:val="00C47FF9"/>
    <w:rsid w:val="00C50AF2"/>
    <w:rsid w:val="00C517AC"/>
    <w:rsid w:val="00C5214D"/>
    <w:rsid w:val="00C527AF"/>
    <w:rsid w:val="00C52DCC"/>
    <w:rsid w:val="00C540E8"/>
    <w:rsid w:val="00C54ACF"/>
    <w:rsid w:val="00C54E22"/>
    <w:rsid w:val="00C55A7A"/>
    <w:rsid w:val="00C55AA0"/>
    <w:rsid w:val="00C572EF"/>
    <w:rsid w:val="00C577BA"/>
    <w:rsid w:val="00C577C8"/>
    <w:rsid w:val="00C57ECC"/>
    <w:rsid w:val="00C60A44"/>
    <w:rsid w:val="00C61DC3"/>
    <w:rsid w:val="00C6217C"/>
    <w:rsid w:val="00C62931"/>
    <w:rsid w:val="00C640BF"/>
    <w:rsid w:val="00C644C7"/>
    <w:rsid w:val="00C65111"/>
    <w:rsid w:val="00C66577"/>
    <w:rsid w:val="00C702BE"/>
    <w:rsid w:val="00C705C8"/>
    <w:rsid w:val="00C70F81"/>
    <w:rsid w:val="00C7208B"/>
    <w:rsid w:val="00C72AC9"/>
    <w:rsid w:val="00C72B8D"/>
    <w:rsid w:val="00C73846"/>
    <w:rsid w:val="00C73A32"/>
    <w:rsid w:val="00C74183"/>
    <w:rsid w:val="00C7463E"/>
    <w:rsid w:val="00C747E6"/>
    <w:rsid w:val="00C75201"/>
    <w:rsid w:val="00C7532E"/>
    <w:rsid w:val="00C75C89"/>
    <w:rsid w:val="00C76269"/>
    <w:rsid w:val="00C7755C"/>
    <w:rsid w:val="00C77EA5"/>
    <w:rsid w:val="00C80230"/>
    <w:rsid w:val="00C81F32"/>
    <w:rsid w:val="00C82913"/>
    <w:rsid w:val="00C857AA"/>
    <w:rsid w:val="00C87180"/>
    <w:rsid w:val="00C87730"/>
    <w:rsid w:val="00C9052E"/>
    <w:rsid w:val="00C905DD"/>
    <w:rsid w:val="00C911D3"/>
    <w:rsid w:val="00C92538"/>
    <w:rsid w:val="00C933DF"/>
    <w:rsid w:val="00C93FAF"/>
    <w:rsid w:val="00C943AA"/>
    <w:rsid w:val="00C9500A"/>
    <w:rsid w:val="00C950F7"/>
    <w:rsid w:val="00C95315"/>
    <w:rsid w:val="00C95321"/>
    <w:rsid w:val="00C95640"/>
    <w:rsid w:val="00C95C52"/>
    <w:rsid w:val="00C95E41"/>
    <w:rsid w:val="00C95EC4"/>
    <w:rsid w:val="00C966AC"/>
    <w:rsid w:val="00C96B78"/>
    <w:rsid w:val="00C97670"/>
    <w:rsid w:val="00C9768C"/>
    <w:rsid w:val="00CA01BB"/>
    <w:rsid w:val="00CA2B48"/>
    <w:rsid w:val="00CA3096"/>
    <w:rsid w:val="00CA30CF"/>
    <w:rsid w:val="00CA36FB"/>
    <w:rsid w:val="00CA38CA"/>
    <w:rsid w:val="00CA4402"/>
    <w:rsid w:val="00CA51B9"/>
    <w:rsid w:val="00CA55CC"/>
    <w:rsid w:val="00CA59BD"/>
    <w:rsid w:val="00CA6634"/>
    <w:rsid w:val="00CA6F18"/>
    <w:rsid w:val="00CA77B5"/>
    <w:rsid w:val="00CA77D5"/>
    <w:rsid w:val="00CB0E3C"/>
    <w:rsid w:val="00CB13AE"/>
    <w:rsid w:val="00CB1A92"/>
    <w:rsid w:val="00CB1AF3"/>
    <w:rsid w:val="00CB1FC0"/>
    <w:rsid w:val="00CB20CA"/>
    <w:rsid w:val="00CB23D5"/>
    <w:rsid w:val="00CB267A"/>
    <w:rsid w:val="00CB2C0D"/>
    <w:rsid w:val="00CB35A8"/>
    <w:rsid w:val="00CB3B41"/>
    <w:rsid w:val="00CB3CA1"/>
    <w:rsid w:val="00CB495E"/>
    <w:rsid w:val="00CB5232"/>
    <w:rsid w:val="00CB5339"/>
    <w:rsid w:val="00CB550A"/>
    <w:rsid w:val="00CB598D"/>
    <w:rsid w:val="00CB5BA8"/>
    <w:rsid w:val="00CB5BD7"/>
    <w:rsid w:val="00CB5DA5"/>
    <w:rsid w:val="00CB67AE"/>
    <w:rsid w:val="00CC0470"/>
    <w:rsid w:val="00CC1291"/>
    <w:rsid w:val="00CC16B0"/>
    <w:rsid w:val="00CC5443"/>
    <w:rsid w:val="00CC5C8E"/>
    <w:rsid w:val="00CC7172"/>
    <w:rsid w:val="00CC78C2"/>
    <w:rsid w:val="00CD0A5E"/>
    <w:rsid w:val="00CD0FC1"/>
    <w:rsid w:val="00CD1A06"/>
    <w:rsid w:val="00CD1CED"/>
    <w:rsid w:val="00CD2737"/>
    <w:rsid w:val="00CD2B38"/>
    <w:rsid w:val="00CD306C"/>
    <w:rsid w:val="00CD399F"/>
    <w:rsid w:val="00CD3A4F"/>
    <w:rsid w:val="00CD3CE9"/>
    <w:rsid w:val="00CD3F2D"/>
    <w:rsid w:val="00CD47FE"/>
    <w:rsid w:val="00CD4CB8"/>
    <w:rsid w:val="00CD4E3C"/>
    <w:rsid w:val="00CD6B36"/>
    <w:rsid w:val="00CD6EA6"/>
    <w:rsid w:val="00CD6EC7"/>
    <w:rsid w:val="00CD7D8A"/>
    <w:rsid w:val="00CD7F70"/>
    <w:rsid w:val="00CE0EB9"/>
    <w:rsid w:val="00CE1492"/>
    <w:rsid w:val="00CE187E"/>
    <w:rsid w:val="00CE1B4B"/>
    <w:rsid w:val="00CE210A"/>
    <w:rsid w:val="00CE22A7"/>
    <w:rsid w:val="00CE258B"/>
    <w:rsid w:val="00CE2823"/>
    <w:rsid w:val="00CE2BCD"/>
    <w:rsid w:val="00CE2DA6"/>
    <w:rsid w:val="00CE30F6"/>
    <w:rsid w:val="00CE3CCB"/>
    <w:rsid w:val="00CE49EC"/>
    <w:rsid w:val="00CE6049"/>
    <w:rsid w:val="00CE638B"/>
    <w:rsid w:val="00CE63FA"/>
    <w:rsid w:val="00CE6602"/>
    <w:rsid w:val="00CE6934"/>
    <w:rsid w:val="00CE766E"/>
    <w:rsid w:val="00CF0761"/>
    <w:rsid w:val="00CF0D3E"/>
    <w:rsid w:val="00CF1293"/>
    <w:rsid w:val="00CF136B"/>
    <w:rsid w:val="00CF177B"/>
    <w:rsid w:val="00CF2F55"/>
    <w:rsid w:val="00CF3E9D"/>
    <w:rsid w:val="00CF3EA3"/>
    <w:rsid w:val="00CF42FE"/>
    <w:rsid w:val="00CF54FF"/>
    <w:rsid w:val="00CF5ED4"/>
    <w:rsid w:val="00CF6112"/>
    <w:rsid w:val="00CF64B1"/>
    <w:rsid w:val="00CF7278"/>
    <w:rsid w:val="00CF7634"/>
    <w:rsid w:val="00CF7D6A"/>
    <w:rsid w:val="00D005B8"/>
    <w:rsid w:val="00D00D53"/>
    <w:rsid w:val="00D016BC"/>
    <w:rsid w:val="00D026E5"/>
    <w:rsid w:val="00D03C6C"/>
    <w:rsid w:val="00D053AB"/>
    <w:rsid w:val="00D05EB1"/>
    <w:rsid w:val="00D06531"/>
    <w:rsid w:val="00D06CC3"/>
    <w:rsid w:val="00D06D16"/>
    <w:rsid w:val="00D079BF"/>
    <w:rsid w:val="00D10026"/>
    <w:rsid w:val="00D10501"/>
    <w:rsid w:val="00D10937"/>
    <w:rsid w:val="00D10CCC"/>
    <w:rsid w:val="00D10E5A"/>
    <w:rsid w:val="00D1162F"/>
    <w:rsid w:val="00D121A9"/>
    <w:rsid w:val="00D1246D"/>
    <w:rsid w:val="00D13D84"/>
    <w:rsid w:val="00D15661"/>
    <w:rsid w:val="00D164DD"/>
    <w:rsid w:val="00D16507"/>
    <w:rsid w:val="00D16565"/>
    <w:rsid w:val="00D16B58"/>
    <w:rsid w:val="00D17833"/>
    <w:rsid w:val="00D2124F"/>
    <w:rsid w:val="00D22D84"/>
    <w:rsid w:val="00D231BA"/>
    <w:rsid w:val="00D24320"/>
    <w:rsid w:val="00D2433A"/>
    <w:rsid w:val="00D25AA0"/>
    <w:rsid w:val="00D31CDC"/>
    <w:rsid w:val="00D31D79"/>
    <w:rsid w:val="00D31DB9"/>
    <w:rsid w:val="00D31E3C"/>
    <w:rsid w:val="00D31F9F"/>
    <w:rsid w:val="00D32030"/>
    <w:rsid w:val="00D32D3D"/>
    <w:rsid w:val="00D32FF5"/>
    <w:rsid w:val="00D33BE4"/>
    <w:rsid w:val="00D34E3F"/>
    <w:rsid w:val="00D3507E"/>
    <w:rsid w:val="00D35970"/>
    <w:rsid w:val="00D368A5"/>
    <w:rsid w:val="00D36B3F"/>
    <w:rsid w:val="00D36EFB"/>
    <w:rsid w:val="00D36FB1"/>
    <w:rsid w:val="00D374BE"/>
    <w:rsid w:val="00D4056A"/>
    <w:rsid w:val="00D420E0"/>
    <w:rsid w:val="00D42E20"/>
    <w:rsid w:val="00D4313F"/>
    <w:rsid w:val="00D434C6"/>
    <w:rsid w:val="00D436F7"/>
    <w:rsid w:val="00D43AFE"/>
    <w:rsid w:val="00D43D50"/>
    <w:rsid w:val="00D45BD4"/>
    <w:rsid w:val="00D461DF"/>
    <w:rsid w:val="00D50389"/>
    <w:rsid w:val="00D5135E"/>
    <w:rsid w:val="00D5253D"/>
    <w:rsid w:val="00D526BE"/>
    <w:rsid w:val="00D541CF"/>
    <w:rsid w:val="00D54A04"/>
    <w:rsid w:val="00D54BD7"/>
    <w:rsid w:val="00D54ED8"/>
    <w:rsid w:val="00D552C9"/>
    <w:rsid w:val="00D55902"/>
    <w:rsid w:val="00D56844"/>
    <w:rsid w:val="00D56978"/>
    <w:rsid w:val="00D61256"/>
    <w:rsid w:val="00D61A8D"/>
    <w:rsid w:val="00D62021"/>
    <w:rsid w:val="00D624D4"/>
    <w:rsid w:val="00D624D9"/>
    <w:rsid w:val="00D63947"/>
    <w:rsid w:val="00D63A39"/>
    <w:rsid w:val="00D63B1F"/>
    <w:rsid w:val="00D66257"/>
    <w:rsid w:val="00D66B17"/>
    <w:rsid w:val="00D66C39"/>
    <w:rsid w:val="00D673F8"/>
    <w:rsid w:val="00D6778D"/>
    <w:rsid w:val="00D67C3E"/>
    <w:rsid w:val="00D7044E"/>
    <w:rsid w:val="00D70679"/>
    <w:rsid w:val="00D70E22"/>
    <w:rsid w:val="00D71D8F"/>
    <w:rsid w:val="00D71DFE"/>
    <w:rsid w:val="00D73873"/>
    <w:rsid w:val="00D73933"/>
    <w:rsid w:val="00D748D7"/>
    <w:rsid w:val="00D7490B"/>
    <w:rsid w:val="00D74D7A"/>
    <w:rsid w:val="00D753EA"/>
    <w:rsid w:val="00D7641A"/>
    <w:rsid w:val="00D76CBC"/>
    <w:rsid w:val="00D77580"/>
    <w:rsid w:val="00D7783E"/>
    <w:rsid w:val="00D77A25"/>
    <w:rsid w:val="00D81456"/>
    <w:rsid w:val="00D818F4"/>
    <w:rsid w:val="00D81BF4"/>
    <w:rsid w:val="00D823D8"/>
    <w:rsid w:val="00D82489"/>
    <w:rsid w:val="00D82E72"/>
    <w:rsid w:val="00D8329D"/>
    <w:rsid w:val="00D83FE5"/>
    <w:rsid w:val="00D840FB"/>
    <w:rsid w:val="00D849E3"/>
    <w:rsid w:val="00D85803"/>
    <w:rsid w:val="00D862CC"/>
    <w:rsid w:val="00D86307"/>
    <w:rsid w:val="00D867EB"/>
    <w:rsid w:val="00D87FA4"/>
    <w:rsid w:val="00D90F38"/>
    <w:rsid w:val="00D91438"/>
    <w:rsid w:val="00D9184E"/>
    <w:rsid w:val="00D91A78"/>
    <w:rsid w:val="00D91E66"/>
    <w:rsid w:val="00D93252"/>
    <w:rsid w:val="00D94EF8"/>
    <w:rsid w:val="00D96D8C"/>
    <w:rsid w:val="00D96F4A"/>
    <w:rsid w:val="00D97F75"/>
    <w:rsid w:val="00DA00CD"/>
    <w:rsid w:val="00DA025F"/>
    <w:rsid w:val="00DA1FD1"/>
    <w:rsid w:val="00DA2599"/>
    <w:rsid w:val="00DA42CC"/>
    <w:rsid w:val="00DA54BE"/>
    <w:rsid w:val="00DA5961"/>
    <w:rsid w:val="00DA5A8C"/>
    <w:rsid w:val="00DA705D"/>
    <w:rsid w:val="00DB0229"/>
    <w:rsid w:val="00DB0884"/>
    <w:rsid w:val="00DB0DC6"/>
    <w:rsid w:val="00DB1222"/>
    <w:rsid w:val="00DB12E8"/>
    <w:rsid w:val="00DB1BFE"/>
    <w:rsid w:val="00DB21D8"/>
    <w:rsid w:val="00DB3094"/>
    <w:rsid w:val="00DB3401"/>
    <w:rsid w:val="00DB5312"/>
    <w:rsid w:val="00DB614F"/>
    <w:rsid w:val="00DB6288"/>
    <w:rsid w:val="00DB6E30"/>
    <w:rsid w:val="00DB71F8"/>
    <w:rsid w:val="00DB7B65"/>
    <w:rsid w:val="00DC0DD0"/>
    <w:rsid w:val="00DC1237"/>
    <w:rsid w:val="00DC179D"/>
    <w:rsid w:val="00DC1E71"/>
    <w:rsid w:val="00DC38E3"/>
    <w:rsid w:val="00DC3C3E"/>
    <w:rsid w:val="00DC3C44"/>
    <w:rsid w:val="00DC6262"/>
    <w:rsid w:val="00DC6821"/>
    <w:rsid w:val="00DC6D82"/>
    <w:rsid w:val="00DC7119"/>
    <w:rsid w:val="00DC7289"/>
    <w:rsid w:val="00DC75F2"/>
    <w:rsid w:val="00DC77D8"/>
    <w:rsid w:val="00DC7F5F"/>
    <w:rsid w:val="00DD0497"/>
    <w:rsid w:val="00DD18A8"/>
    <w:rsid w:val="00DD1C64"/>
    <w:rsid w:val="00DD254B"/>
    <w:rsid w:val="00DD28A8"/>
    <w:rsid w:val="00DD368E"/>
    <w:rsid w:val="00DD37E2"/>
    <w:rsid w:val="00DD4596"/>
    <w:rsid w:val="00DD5771"/>
    <w:rsid w:val="00DD6235"/>
    <w:rsid w:val="00DE0C8F"/>
    <w:rsid w:val="00DE1248"/>
    <w:rsid w:val="00DE2AE4"/>
    <w:rsid w:val="00DE2BA6"/>
    <w:rsid w:val="00DE39D0"/>
    <w:rsid w:val="00DE3ED0"/>
    <w:rsid w:val="00DE4FA2"/>
    <w:rsid w:val="00DE63BF"/>
    <w:rsid w:val="00DF1AF5"/>
    <w:rsid w:val="00DF48AB"/>
    <w:rsid w:val="00DF4AF2"/>
    <w:rsid w:val="00DF5342"/>
    <w:rsid w:val="00DF5B11"/>
    <w:rsid w:val="00DF7A63"/>
    <w:rsid w:val="00E011CE"/>
    <w:rsid w:val="00E0126A"/>
    <w:rsid w:val="00E01A29"/>
    <w:rsid w:val="00E02302"/>
    <w:rsid w:val="00E02A34"/>
    <w:rsid w:val="00E0367D"/>
    <w:rsid w:val="00E039FD"/>
    <w:rsid w:val="00E04938"/>
    <w:rsid w:val="00E04C74"/>
    <w:rsid w:val="00E05801"/>
    <w:rsid w:val="00E06FAF"/>
    <w:rsid w:val="00E10F9E"/>
    <w:rsid w:val="00E11827"/>
    <w:rsid w:val="00E11B19"/>
    <w:rsid w:val="00E11E04"/>
    <w:rsid w:val="00E12002"/>
    <w:rsid w:val="00E1299A"/>
    <w:rsid w:val="00E135BB"/>
    <w:rsid w:val="00E13ACC"/>
    <w:rsid w:val="00E1423D"/>
    <w:rsid w:val="00E14EDA"/>
    <w:rsid w:val="00E1516C"/>
    <w:rsid w:val="00E15A97"/>
    <w:rsid w:val="00E1614C"/>
    <w:rsid w:val="00E1651B"/>
    <w:rsid w:val="00E1752B"/>
    <w:rsid w:val="00E2024D"/>
    <w:rsid w:val="00E20ABA"/>
    <w:rsid w:val="00E21EF6"/>
    <w:rsid w:val="00E2203F"/>
    <w:rsid w:val="00E22373"/>
    <w:rsid w:val="00E22498"/>
    <w:rsid w:val="00E22C75"/>
    <w:rsid w:val="00E236AD"/>
    <w:rsid w:val="00E23DB9"/>
    <w:rsid w:val="00E242F1"/>
    <w:rsid w:val="00E24E51"/>
    <w:rsid w:val="00E25760"/>
    <w:rsid w:val="00E2592A"/>
    <w:rsid w:val="00E25DB1"/>
    <w:rsid w:val="00E2615E"/>
    <w:rsid w:val="00E264FE"/>
    <w:rsid w:val="00E26DA0"/>
    <w:rsid w:val="00E270BB"/>
    <w:rsid w:val="00E27264"/>
    <w:rsid w:val="00E2729E"/>
    <w:rsid w:val="00E27964"/>
    <w:rsid w:val="00E30D92"/>
    <w:rsid w:val="00E3138D"/>
    <w:rsid w:val="00E316F4"/>
    <w:rsid w:val="00E3286F"/>
    <w:rsid w:val="00E32895"/>
    <w:rsid w:val="00E32CA2"/>
    <w:rsid w:val="00E32FC9"/>
    <w:rsid w:val="00E34325"/>
    <w:rsid w:val="00E348AB"/>
    <w:rsid w:val="00E359EF"/>
    <w:rsid w:val="00E35BC0"/>
    <w:rsid w:val="00E35F00"/>
    <w:rsid w:val="00E378EA"/>
    <w:rsid w:val="00E37954"/>
    <w:rsid w:val="00E4003E"/>
    <w:rsid w:val="00E40478"/>
    <w:rsid w:val="00E418CD"/>
    <w:rsid w:val="00E41E1E"/>
    <w:rsid w:val="00E421F4"/>
    <w:rsid w:val="00E43A84"/>
    <w:rsid w:val="00E4465F"/>
    <w:rsid w:val="00E45658"/>
    <w:rsid w:val="00E456C0"/>
    <w:rsid w:val="00E46F2F"/>
    <w:rsid w:val="00E472DA"/>
    <w:rsid w:val="00E47BB8"/>
    <w:rsid w:val="00E50777"/>
    <w:rsid w:val="00E50C9A"/>
    <w:rsid w:val="00E51044"/>
    <w:rsid w:val="00E51C85"/>
    <w:rsid w:val="00E52495"/>
    <w:rsid w:val="00E524A1"/>
    <w:rsid w:val="00E53068"/>
    <w:rsid w:val="00E53171"/>
    <w:rsid w:val="00E53611"/>
    <w:rsid w:val="00E54020"/>
    <w:rsid w:val="00E5407A"/>
    <w:rsid w:val="00E55F19"/>
    <w:rsid w:val="00E5607C"/>
    <w:rsid w:val="00E56700"/>
    <w:rsid w:val="00E5776F"/>
    <w:rsid w:val="00E57DC9"/>
    <w:rsid w:val="00E60013"/>
    <w:rsid w:val="00E60E16"/>
    <w:rsid w:val="00E60E67"/>
    <w:rsid w:val="00E6197D"/>
    <w:rsid w:val="00E61AED"/>
    <w:rsid w:val="00E61B61"/>
    <w:rsid w:val="00E61D25"/>
    <w:rsid w:val="00E62004"/>
    <w:rsid w:val="00E62581"/>
    <w:rsid w:val="00E62EBF"/>
    <w:rsid w:val="00E63C80"/>
    <w:rsid w:val="00E645EE"/>
    <w:rsid w:val="00E648B9"/>
    <w:rsid w:val="00E64B7C"/>
    <w:rsid w:val="00E65566"/>
    <w:rsid w:val="00E65652"/>
    <w:rsid w:val="00E658DA"/>
    <w:rsid w:val="00E66129"/>
    <w:rsid w:val="00E710DA"/>
    <w:rsid w:val="00E728DA"/>
    <w:rsid w:val="00E729BB"/>
    <w:rsid w:val="00E732D1"/>
    <w:rsid w:val="00E7371C"/>
    <w:rsid w:val="00E74673"/>
    <w:rsid w:val="00E74FB2"/>
    <w:rsid w:val="00E75DDF"/>
    <w:rsid w:val="00E76474"/>
    <w:rsid w:val="00E80F32"/>
    <w:rsid w:val="00E80F36"/>
    <w:rsid w:val="00E81C3C"/>
    <w:rsid w:val="00E82B48"/>
    <w:rsid w:val="00E82CE1"/>
    <w:rsid w:val="00E8356E"/>
    <w:rsid w:val="00E842E2"/>
    <w:rsid w:val="00E844E6"/>
    <w:rsid w:val="00E850A0"/>
    <w:rsid w:val="00E85361"/>
    <w:rsid w:val="00E86621"/>
    <w:rsid w:val="00E86A7E"/>
    <w:rsid w:val="00E87AE3"/>
    <w:rsid w:val="00E87C42"/>
    <w:rsid w:val="00E91656"/>
    <w:rsid w:val="00E91941"/>
    <w:rsid w:val="00E925BE"/>
    <w:rsid w:val="00E92F87"/>
    <w:rsid w:val="00E93139"/>
    <w:rsid w:val="00E934A7"/>
    <w:rsid w:val="00E93884"/>
    <w:rsid w:val="00E93B6F"/>
    <w:rsid w:val="00E940D7"/>
    <w:rsid w:val="00E942AF"/>
    <w:rsid w:val="00E9523B"/>
    <w:rsid w:val="00E9564D"/>
    <w:rsid w:val="00E95A15"/>
    <w:rsid w:val="00E95C97"/>
    <w:rsid w:val="00E96684"/>
    <w:rsid w:val="00E97A3F"/>
    <w:rsid w:val="00E97DCC"/>
    <w:rsid w:val="00EA0249"/>
    <w:rsid w:val="00EA1894"/>
    <w:rsid w:val="00EA1929"/>
    <w:rsid w:val="00EA196D"/>
    <w:rsid w:val="00EA1E5C"/>
    <w:rsid w:val="00EA1ED8"/>
    <w:rsid w:val="00EA23F7"/>
    <w:rsid w:val="00EA296B"/>
    <w:rsid w:val="00EA4154"/>
    <w:rsid w:val="00EA6173"/>
    <w:rsid w:val="00EA61EB"/>
    <w:rsid w:val="00EA68DB"/>
    <w:rsid w:val="00EA6B17"/>
    <w:rsid w:val="00EA7AB1"/>
    <w:rsid w:val="00EA7B17"/>
    <w:rsid w:val="00EA7E44"/>
    <w:rsid w:val="00EB00D6"/>
    <w:rsid w:val="00EB04FF"/>
    <w:rsid w:val="00EB1D51"/>
    <w:rsid w:val="00EB3025"/>
    <w:rsid w:val="00EB333C"/>
    <w:rsid w:val="00EB397E"/>
    <w:rsid w:val="00EB3C14"/>
    <w:rsid w:val="00EB428A"/>
    <w:rsid w:val="00EB46B1"/>
    <w:rsid w:val="00EB584C"/>
    <w:rsid w:val="00EB5FBD"/>
    <w:rsid w:val="00EB7702"/>
    <w:rsid w:val="00EC10CC"/>
    <w:rsid w:val="00EC2947"/>
    <w:rsid w:val="00EC2C73"/>
    <w:rsid w:val="00EC2EDB"/>
    <w:rsid w:val="00EC441D"/>
    <w:rsid w:val="00EC454B"/>
    <w:rsid w:val="00EC4B1A"/>
    <w:rsid w:val="00EC630C"/>
    <w:rsid w:val="00EC7504"/>
    <w:rsid w:val="00ED00AD"/>
    <w:rsid w:val="00ED0F7F"/>
    <w:rsid w:val="00ED119B"/>
    <w:rsid w:val="00ED19C0"/>
    <w:rsid w:val="00ED2992"/>
    <w:rsid w:val="00ED2BC1"/>
    <w:rsid w:val="00ED309A"/>
    <w:rsid w:val="00ED456A"/>
    <w:rsid w:val="00ED4704"/>
    <w:rsid w:val="00ED4E12"/>
    <w:rsid w:val="00ED52A2"/>
    <w:rsid w:val="00ED54BC"/>
    <w:rsid w:val="00ED60C8"/>
    <w:rsid w:val="00ED6A60"/>
    <w:rsid w:val="00ED6AAC"/>
    <w:rsid w:val="00ED701C"/>
    <w:rsid w:val="00EE0A7C"/>
    <w:rsid w:val="00EE1F2B"/>
    <w:rsid w:val="00EE1FB3"/>
    <w:rsid w:val="00EE2975"/>
    <w:rsid w:val="00EE340A"/>
    <w:rsid w:val="00EE3C83"/>
    <w:rsid w:val="00EE4EF2"/>
    <w:rsid w:val="00EE69E2"/>
    <w:rsid w:val="00EE7D28"/>
    <w:rsid w:val="00EF01DB"/>
    <w:rsid w:val="00EF03A5"/>
    <w:rsid w:val="00EF26D9"/>
    <w:rsid w:val="00EF38B1"/>
    <w:rsid w:val="00EF4289"/>
    <w:rsid w:val="00EF45FA"/>
    <w:rsid w:val="00EF489A"/>
    <w:rsid w:val="00EF6BBB"/>
    <w:rsid w:val="00EF7069"/>
    <w:rsid w:val="00EF79FE"/>
    <w:rsid w:val="00EF7C8F"/>
    <w:rsid w:val="00F01A60"/>
    <w:rsid w:val="00F021D8"/>
    <w:rsid w:val="00F025EF"/>
    <w:rsid w:val="00F02834"/>
    <w:rsid w:val="00F02C70"/>
    <w:rsid w:val="00F04520"/>
    <w:rsid w:val="00F054BF"/>
    <w:rsid w:val="00F05F34"/>
    <w:rsid w:val="00F07F37"/>
    <w:rsid w:val="00F107D8"/>
    <w:rsid w:val="00F11D22"/>
    <w:rsid w:val="00F12D9F"/>
    <w:rsid w:val="00F1332B"/>
    <w:rsid w:val="00F1410B"/>
    <w:rsid w:val="00F14527"/>
    <w:rsid w:val="00F15802"/>
    <w:rsid w:val="00F16430"/>
    <w:rsid w:val="00F17991"/>
    <w:rsid w:val="00F17FC2"/>
    <w:rsid w:val="00F20471"/>
    <w:rsid w:val="00F20916"/>
    <w:rsid w:val="00F21D21"/>
    <w:rsid w:val="00F22120"/>
    <w:rsid w:val="00F228A1"/>
    <w:rsid w:val="00F22DC5"/>
    <w:rsid w:val="00F230F1"/>
    <w:rsid w:val="00F2411F"/>
    <w:rsid w:val="00F24266"/>
    <w:rsid w:val="00F250B4"/>
    <w:rsid w:val="00F25359"/>
    <w:rsid w:val="00F260E4"/>
    <w:rsid w:val="00F2666C"/>
    <w:rsid w:val="00F3083B"/>
    <w:rsid w:val="00F30A59"/>
    <w:rsid w:val="00F3176E"/>
    <w:rsid w:val="00F31E2D"/>
    <w:rsid w:val="00F321B7"/>
    <w:rsid w:val="00F33ABA"/>
    <w:rsid w:val="00F343B2"/>
    <w:rsid w:val="00F345F6"/>
    <w:rsid w:val="00F34A58"/>
    <w:rsid w:val="00F34CE3"/>
    <w:rsid w:val="00F356E9"/>
    <w:rsid w:val="00F36512"/>
    <w:rsid w:val="00F3695F"/>
    <w:rsid w:val="00F36F77"/>
    <w:rsid w:val="00F376A0"/>
    <w:rsid w:val="00F37F54"/>
    <w:rsid w:val="00F406F1"/>
    <w:rsid w:val="00F41ACD"/>
    <w:rsid w:val="00F43071"/>
    <w:rsid w:val="00F438AC"/>
    <w:rsid w:val="00F450EE"/>
    <w:rsid w:val="00F452ED"/>
    <w:rsid w:val="00F4622A"/>
    <w:rsid w:val="00F4682F"/>
    <w:rsid w:val="00F47148"/>
    <w:rsid w:val="00F47257"/>
    <w:rsid w:val="00F472B5"/>
    <w:rsid w:val="00F47589"/>
    <w:rsid w:val="00F4785E"/>
    <w:rsid w:val="00F47CD0"/>
    <w:rsid w:val="00F51E0F"/>
    <w:rsid w:val="00F52173"/>
    <w:rsid w:val="00F523A7"/>
    <w:rsid w:val="00F5274D"/>
    <w:rsid w:val="00F54F36"/>
    <w:rsid w:val="00F54F4A"/>
    <w:rsid w:val="00F5621B"/>
    <w:rsid w:val="00F56418"/>
    <w:rsid w:val="00F564CD"/>
    <w:rsid w:val="00F60233"/>
    <w:rsid w:val="00F60B33"/>
    <w:rsid w:val="00F614F4"/>
    <w:rsid w:val="00F6251D"/>
    <w:rsid w:val="00F643CC"/>
    <w:rsid w:val="00F6476B"/>
    <w:rsid w:val="00F65B11"/>
    <w:rsid w:val="00F66FE1"/>
    <w:rsid w:val="00F72BA8"/>
    <w:rsid w:val="00F73A80"/>
    <w:rsid w:val="00F73E10"/>
    <w:rsid w:val="00F74DBC"/>
    <w:rsid w:val="00F7566E"/>
    <w:rsid w:val="00F75BDE"/>
    <w:rsid w:val="00F75CBD"/>
    <w:rsid w:val="00F769AC"/>
    <w:rsid w:val="00F807EE"/>
    <w:rsid w:val="00F813E7"/>
    <w:rsid w:val="00F822AD"/>
    <w:rsid w:val="00F82674"/>
    <w:rsid w:val="00F82FA3"/>
    <w:rsid w:val="00F83847"/>
    <w:rsid w:val="00F84F36"/>
    <w:rsid w:val="00F86345"/>
    <w:rsid w:val="00F864A8"/>
    <w:rsid w:val="00F86682"/>
    <w:rsid w:val="00F86E52"/>
    <w:rsid w:val="00F86E74"/>
    <w:rsid w:val="00F901BA"/>
    <w:rsid w:val="00F910F1"/>
    <w:rsid w:val="00F91B84"/>
    <w:rsid w:val="00F926D1"/>
    <w:rsid w:val="00F933B3"/>
    <w:rsid w:val="00F93527"/>
    <w:rsid w:val="00F93A56"/>
    <w:rsid w:val="00F943BB"/>
    <w:rsid w:val="00F95719"/>
    <w:rsid w:val="00F963DB"/>
    <w:rsid w:val="00F96AB0"/>
    <w:rsid w:val="00F972BB"/>
    <w:rsid w:val="00F97657"/>
    <w:rsid w:val="00FA0920"/>
    <w:rsid w:val="00FA0B18"/>
    <w:rsid w:val="00FA1CF8"/>
    <w:rsid w:val="00FA1E79"/>
    <w:rsid w:val="00FA25CD"/>
    <w:rsid w:val="00FA2F47"/>
    <w:rsid w:val="00FA33B0"/>
    <w:rsid w:val="00FA377F"/>
    <w:rsid w:val="00FA4286"/>
    <w:rsid w:val="00FA4530"/>
    <w:rsid w:val="00FA4539"/>
    <w:rsid w:val="00FA4954"/>
    <w:rsid w:val="00FA5710"/>
    <w:rsid w:val="00FA586E"/>
    <w:rsid w:val="00FA639A"/>
    <w:rsid w:val="00FA75E3"/>
    <w:rsid w:val="00FA7A93"/>
    <w:rsid w:val="00FB0078"/>
    <w:rsid w:val="00FB0337"/>
    <w:rsid w:val="00FB0C62"/>
    <w:rsid w:val="00FB1A20"/>
    <w:rsid w:val="00FB270F"/>
    <w:rsid w:val="00FB49A0"/>
    <w:rsid w:val="00FB4CED"/>
    <w:rsid w:val="00FB5301"/>
    <w:rsid w:val="00FB5FA0"/>
    <w:rsid w:val="00FC09D4"/>
    <w:rsid w:val="00FC3608"/>
    <w:rsid w:val="00FC3755"/>
    <w:rsid w:val="00FC483C"/>
    <w:rsid w:val="00FC64CA"/>
    <w:rsid w:val="00FC6C1A"/>
    <w:rsid w:val="00FC7591"/>
    <w:rsid w:val="00FD075E"/>
    <w:rsid w:val="00FD1180"/>
    <w:rsid w:val="00FD1713"/>
    <w:rsid w:val="00FD2A20"/>
    <w:rsid w:val="00FD36A1"/>
    <w:rsid w:val="00FD3DCC"/>
    <w:rsid w:val="00FD4C9E"/>
    <w:rsid w:val="00FD5E8D"/>
    <w:rsid w:val="00FD69B4"/>
    <w:rsid w:val="00FD6C6C"/>
    <w:rsid w:val="00FD6E7D"/>
    <w:rsid w:val="00FD77A9"/>
    <w:rsid w:val="00FD7FE2"/>
    <w:rsid w:val="00FE019F"/>
    <w:rsid w:val="00FE1558"/>
    <w:rsid w:val="00FE1791"/>
    <w:rsid w:val="00FE37BA"/>
    <w:rsid w:val="00FE3F9B"/>
    <w:rsid w:val="00FE43BB"/>
    <w:rsid w:val="00FE4A1A"/>
    <w:rsid w:val="00FE4CD1"/>
    <w:rsid w:val="00FE59C1"/>
    <w:rsid w:val="00FE6A82"/>
    <w:rsid w:val="00FE7D37"/>
    <w:rsid w:val="00FF0059"/>
    <w:rsid w:val="00FF244F"/>
    <w:rsid w:val="00FF3895"/>
    <w:rsid w:val="00FF3AB6"/>
    <w:rsid w:val="00FF3DEE"/>
    <w:rsid w:val="00FF425E"/>
    <w:rsid w:val="00FF4546"/>
    <w:rsid w:val="00FF463C"/>
    <w:rsid w:val="00FF4FA9"/>
    <w:rsid w:val="00FF59F7"/>
    <w:rsid w:val="00FF5DF2"/>
    <w:rsid w:val="00FF6BB0"/>
    <w:rsid w:val="00FF7B89"/>
    <w:rsid w:val="00FF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B71663"/>
  <w15:docId w15:val="{3C4AD34B-3B49-4AC8-B256-70647269B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EB584C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1">
    <w:name w:val="heading 1"/>
    <w:aliases w:val="ЗАГОЛОВОК,Введение...,Заголовок раздела,Параграфы"/>
    <w:basedOn w:val="a3"/>
    <w:next w:val="a3"/>
    <w:link w:val="10"/>
    <w:qFormat/>
    <w:rsid w:val="002021AA"/>
    <w:pPr>
      <w:numPr>
        <w:numId w:val="5"/>
      </w:numPr>
      <w:spacing w:before="240" w:after="240"/>
      <w:ind w:left="-142" w:firstLine="992"/>
      <w:outlineLvl w:val="0"/>
    </w:pPr>
    <w:rPr>
      <w:rFonts w:eastAsia="Times New Roman"/>
      <w:b/>
      <w:sz w:val="32"/>
      <w:lang w:eastAsia="ru-RU"/>
    </w:rPr>
  </w:style>
  <w:style w:type="paragraph" w:styleId="2">
    <w:name w:val="heading 2"/>
    <w:basedOn w:val="a3"/>
    <w:next w:val="a3"/>
    <w:link w:val="20"/>
    <w:uiPriority w:val="9"/>
    <w:unhideWhenUsed/>
    <w:qFormat/>
    <w:rsid w:val="00743787"/>
    <w:pPr>
      <w:keepNext/>
      <w:keepLines/>
      <w:numPr>
        <w:ilvl w:val="1"/>
        <w:numId w:val="5"/>
      </w:numPr>
      <w:tabs>
        <w:tab w:val="left" w:pos="993"/>
      </w:tabs>
      <w:spacing w:before="200" w:after="120"/>
      <w:ind w:left="-142" w:firstLine="851"/>
      <w:outlineLvl w:val="1"/>
    </w:pPr>
    <w:rPr>
      <w:rFonts w:eastAsia="Times New Roman"/>
      <w:b/>
      <w:sz w:val="28"/>
      <w:lang w:val="x-none" w:eastAsia="x-none"/>
    </w:rPr>
  </w:style>
  <w:style w:type="paragraph" w:styleId="3">
    <w:name w:val="heading 3"/>
    <w:basedOn w:val="2"/>
    <w:next w:val="a3"/>
    <w:link w:val="30"/>
    <w:uiPriority w:val="9"/>
    <w:unhideWhenUsed/>
    <w:qFormat/>
    <w:rsid w:val="00743787"/>
    <w:pPr>
      <w:numPr>
        <w:ilvl w:val="2"/>
      </w:numPr>
      <w:tabs>
        <w:tab w:val="left" w:pos="1701"/>
        <w:tab w:val="left" w:pos="1843"/>
      </w:tabs>
      <w:ind w:left="-142" w:firstLine="851"/>
      <w:outlineLvl w:val="2"/>
    </w:pPr>
  </w:style>
  <w:style w:type="paragraph" w:styleId="4">
    <w:name w:val="heading 4"/>
    <w:basedOn w:val="a3"/>
    <w:next w:val="a3"/>
    <w:link w:val="40"/>
    <w:uiPriority w:val="9"/>
    <w:unhideWhenUsed/>
    <w:qFormat/>
    <w:rsid w:val="00743787"/>
    <w:pPr>
      <w:keepNext/>
      <w:keepLines/>
      <w:numPr>
        <w:ilvl w:val="3"/>
        <w:numId w:val="5"/>
      </w:numPr>
      <w:spacing w:before="200" w:after="120"/>
      <w:ind w:left="709" w:firstLine="0"/>
      <w:outlineLvl w:val="3"/>
    </w:pPr>
    <w:rPr>
      <w:rFonts w:eastAsiaTheme="majorEastAsia" w:cstheme="majorBidi"/>
      <w:b/>
      <w:bCs/>
      <w:iCs/>
      <w:sz w:val="26"/>
      <w:szCs w:val="26"/>
    </w:rPr>
  </w:style>
  <w:style w:type="paragraph" w:styleId="5">
    <w:name w:val="heading 5"/>
    <w:basedOn w:val="a3"/>
    <w:next w:val="a3"/>
    <w:link w:val="50"/>
    <w:uiPriority w:val="9"/>
    <w:unhideWhenUsed/>
    <w:qFormat/>
    <w:rsid w:val="008400E3"/>
    <w:pPr>
      <w:keepNext/>
      <w:keepLines/>
      <w:numPr>
        <w:ilvl w:val="4"/>
        <w:numId w:val="5"/>
      </w:numPr>
      <w:spacing w:before="200"/>
      <w:outlineLvl w:val="4"/>
    </w:pPr>
    <w:rPr>
      <w:rFonts w:eastAsiaTheme="majorEastAsia" w:cstheme="majorBidi"/>
      <w:b/>
    </w:rPr>
  </w:style>
  <w:style w:type="paragraph" w:styleId="6">
    <w:name w:val="heading 6"/>
    <w:basedOn w:val="a3"/>
    <w:next w:val="a3"/>
    <w:link w:val="60"/>
    <w:uiPriority w:val="9"/>
    <w:unhideWhenUsed/>
    <w:qFormat/>
    <w:rsid w:val="006365EE"/>
    <w:pPr>
      <w:keepNext/>
      <w:keepLines/>
      <w:numPr>
        <w:ilvl w:val="5"/>
        <w:numId w:val="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3"/>
    <w:next w:val="a3"/>
    <w:link w:val="70"/>
    <w:uiPriority w:val="9"/>
    <w:unhideWhenUsed/>
    <w:qFormat/>
    <w:rsid w:val="006365EE"/>
    <w:pPr>
      <w:keepNext/>
      <w:keepLines/>
      <w:numPr>
        <w:ilvl w:val="6"/>
        <w:numId w:val="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3"/>
    <w:next w:val="a3"/>
    <w:link w:val="80"/>
    <w:uiPriority w:val="9"/>
    <w:unhideWhenUsed/>
    <w:qFormat/>
    <w:rsid w:val="006365EE"/>
    <w:pPr>
      <w:keepNext/>
      <w:keepLines/>
      <w:numPr>
        <w:ilvl w:val="7"/>
        <w:numId w:val="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6365EE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0">
    <w:name w:val="Заголовок 1 Знак"/>
    <w:aliases w:val="ЗАГОЛОВОК Знак,Введение... Знак,Заголовок раздела Знак,Параграфы Знак"/>
    <w:basedOn w:val="a4"/>
    <w:link w:val="1"/>
    <w:rsid w:val="002021AA"/>
    <w:rPr>
      <w:rFonts w:ascii="Times New Roman" w:eastAsia="Times New Roman" w:hAnsi="Times New Roman" w:cs="Times New Roman"/>
      <w:b/>
      <w:sz w:val="32"/>
      <w:szCs w:val="24"/>
      <w:lang w:eastAsia="ru-RU"/>
    </w:rPr>
  </w:style>
  <w:style w:type="character" w:customStyle="1" w:styleId="20">
    <w:name w:val="Заголовок 2 Знак"/>
    <w:basedOn w:val="a4"/>
    <w:link w:val="2"/>
    <w:uiPriority w:val="9"/>
    <w:rsid w:val="00743787"/>
    <w:rPr>
      <w:rFonts w:ascii="Times New Roman" w:eastAsia="Times New Roman" w:hAnsi="Times New Roman" w:cs="Times New Roman"/>
      <w:b/>
      <w:sz w:val="28"/>
      <w:szCs w:val="24"/>
      <w:lang w:val="x-none" w:eastAsia="x-none"/>
    </w:rPr>
  </w:style>
  <w:style w:type="character" w:customStyle="1" w:styleId="30">
    <w:name w:val="Заголовок 3 Знак"/>
    <w:basedOn w:val="a4"/>
    <w:link w:val="3"/>
    <w:uiPriority w:val="9"/>
    <w:rsid w:val="00743787"/>
    <w:rPr>
      <w:rFonts w:ascii="Times New Roman" w:eastAsia="Times New Roman" w:hAnsi="Times New Roman" w:cs="Times New Roman"/>
      <w:b/>
      <w:sz w:val="28"/>
      <w:szCs w:val="24"/>
      <w:lang w:val="x-none" w:eastAsia="x-none"/>
    </w:rPr>
  </w:style>
  <w:style w:type="character" w:customStyle="1" w:styleId="40">
    <w:name w:val="Заголовок 4 Знак"/>
    <w:basedOn w:val="a4"/>
    <w:link w:val="4"/>
    <w:uiPriority w:val="9"/>
    <w:rsid w:val="00743787"/>
    <w:rPr>
      <w:rFonts w:ascii="Times New Roman" w:eastAsiaTheme="majorEastAsia" w:hAnsi="Times New Roman" w:cstheme="majorBidi"/>
      <w:b/>
      <w:bCs/>
      <w:iCs/>
      <w:sz w:val="26"/>
      <w:szCs w:val="26"/>
    </w:rPr>
  </w:style>
  <w:style w:type="character" w:customStyle="1" w:styleId="50">
    <w:name w:val="Заголовок 5 Знак"/>
    <w:basedOn w:val="a4"/>
    <w:link w:val="5"/>
    <w:uiPriority w:val="9"/>
    <w:rsid w:val="008400E3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60">
    <w:name w:val="Заголовок 6 Знак"/>
    <w:basedOn w:val="a4"/>
    <w:link w:val="6"/>
    <w:uiPriority w:val="9"/>
    <w:rsid w:val="006365E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4"/>
    <w:link w:val="7"/>
    <w:uiPriority w:val="9"/>
    <w:rsid w:val="006365E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4"/>
    <w:link w:val="8"/>
    <w:uiPriority w:val="9"/>
    <w:rsid w:val="006365E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4"/>
    <w:link w:val="9"/>
    <w:uiPriority w:val="9"/>
    <w:semiHidden/>
    <w:rsid w:val="006365E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7">
    <w:name w:val="caption"/>
    <w:basedOn w:val="a8"/>
    <w:next w:val="a3"/>
    <w:link w:val="a9"/>
    <w:uiPriority w:val="35"/>
    <w:unhideWhenUsed/>
    <w:qFormat/>
    <w:rsid w:val="00A706F9"/>
    <w:pPr>
      <w:ind w:firstLine="709"/>
      <w:jc w:val="center"/>
    </w:pPr>
  </w:style>
  <w:style w:type="paragraph" w:styleId="aa">
    <w:name w:val="Title"/>
    <w:basedOn w:val="a3"/>
    <w:link w:val="ab"/>
    <w:rsid w:val="006365EE"/>
    <w:pPr>
      <w:widowControl w:val="0"/>
      <w:overflowPunct w:val="0"/>
      <w:autoSpaceDE w:val="0"/>
      <w:autoSpaceDN w:val="0"/>
      <w:adjustRightInd w:val="0"/>
      <w:spacing w:line="360" w:lineRule="auto"/>
      <w:ind w:firstLine="720"/>
      <w:textAlignment w:val="baseline"/>
    </w:pPr>
    <w:rPr>
      <w:rFonts w:ascii="Courier New" w:hAnsi="Courier New"/>
      <w:kern w:val="28"/>
      <w:szCs w:val="20"/>
      <w:lang w:eastAsia="ru-RU"/>
    </w:rPr>
  </w:style>
  <w:style w:type="character" w:customStyle="1" w:styleId="ab">
    <w:name w:val="Заголовок Знак"/>
    <w:basedOn w:val="a4"/>
    <w:link w:val="aa"/>
    <w:rsid w:val="006365EE"/>
    <w:rPr>
      <w:rFonts w:ascii="Courier New" w:hAnsi="Courier New"/>
      <w:kern w:val="28"/>
      <w:szCs w:val="20"/>
      <w:lang w:eastAsia="ru-RU"/>
    </w:rPr>
  </w:style>
  <w:style w:type="paragraph" w:styleId="ac">
    <w:name w:val="No Spacing"/>
    <w:link w:val="ad"/>
    <w:uiPriority w:val="1"/>
    <w:qFormat/>
    <w:rsid w:val="006365EE"/>
    <w:pPr>
      <w:spacing w:after="0" w:line="240" w:lineRule="auto"/>
      <w:jc w:val="center"/>
    </w:pPr>
    <w:rPr>
      <w:rFonts w:ascii="Times New Roman" w:hAnsi="Times New Roman"/>
      <w:sz w:val="24"/>
    </w:rPr>
  </w:style>
  <w:style w:type="paragraph" w:styleId="a1">
    <w:name w:val="List Paragraph"/>
    <w:aliases w:val="Ненумерованный,Нумерованый список,List Paragraph1,Перечисление,Без отступов"/>
    <w:basedOn w:val="a3"/>
    <w:link w:val="ae"/>
    <w:uiPriority w:val="34"/>
    <w:qFormat/>
    <w:rsid w:val="006365EE"/>
    <w:pPr>
      <w:numPr>
        <w:numId w:val="3"/>
      </w:numPr>
      <w:contextualSpacing/>
    </w:pPr>
  </w:style>
  <w:style w:type="paragraph" w:styleId="af">
    <w:name w:val="Balloon Text"/>
    <w:basedOn w:val="a3"/>
    <w:link w:val="af0"/>
    <w:uiPriority w:val="99"/>
    <w:unhideWhenUsed/>
    <w:rsid w:val="008533C3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4"/>
    <w:link w:val="af"/>
    <w:uiPriority w:val="99"/>
    <w:rsid w:val="008533C3"/>
    <w:rPr>
      <w:rFonts w:ascii="Tahoma" w:hAnsi="Tahoma" w:cs="Tahoma"/>
      <w:sz w:val="16"/>
      <w:szCs w:val="16"/>
    </w:rPr>
  </w:style>
  <w:style w:type="character" w:styleId="af1">
    <w:name w:val="Book Title"/>
    <w:basedOn w:val="a4"/>
    <w:uiPriority w:val="33"/>
    <w:qFormat/>
    <w:rsid w:val="006365EE"/>
    <w:rPr>
      <w:smallCaps/>
      <w:spacing w:val="5"/>
      <w:sz w:val="32"/>
    </w:rPr>
  </w:style>
  <w:style w:type="paragraph" w:styleId="af2">
    <w:name w:val="TOC Heading"/>
    <w:basedOn w:val="1"/>
    <w:next w:val="a3"/>
    <w:uiPriority w:val="39"/>
    <w:unhideWhenUsed/>
    <w:qFormat/>
    <w:rsid w:val="006365EE"/>
    <w:pPr>
      <w:numPr>
        <w:numId w:val="0"/>
      </w:numPr>
      <w:outlineLvl w:val="9"/>
    </w:pPr>
    <w:rPr>
      <w:rFonts w:asciiTheme="majorHAnsi" w:hAnsiTheme="majorHAnsi"/>
      <w:color w:val="365F91" w:themeColor="accent1" w:themeShade="BF"/>
    </w:rPr>
  </w:style>
  <w:style w:type="paragraph" w:styleId="11">
    <w:name w:val="toc 1"/>
    <w:basedOn w:val="a3"/>
    <w:next w:val="a3"/>
    <w:autoRedefine/>
    <w:uiPriority w:val="39"/>
    <w:unhideWhenUsed/>
    <w:qFormat/>
    <w:rsid w:val="00653E0D"/>
    <w:pPr>
      <w:tabs>
        <w:tab w:val="right" w:leader="dot" w:pos="9923"/>
      </w:tabs>
      <w:spacing w:before="120" w:after="120"/>
      <w:ind w:firstLine="0"/>
    </w:pPr>
    <w:rPr>
      <w:rFonts w:asciiTheme="majorHAnsi" w:hAnsiTheme="majorHAnsi"/>
      <w:b/>
      <w:bCs/>
      <w:caps/>
    </w:rPr>
  </w:style>
  <w:style w:type="paragraph" w:styleId="21">
    <w:name w:val="toc 2"/>
    <w:basedOn w:val="a3"/>
    <w:next w:val="a3"/>
    <w:autoRedefine/>
    <w:uiPriority w:val="39"/>
    <w:unhideWhenUsed/>
    <w:qFormat/>
    <w:rsid w:val="00653E0D"/>
    <w:pPr>
      <w:tabs>
        <w:tab w:val="left" w:pos="480"/>
        <w:tab w:val="left" w:pos="1200"/>
        <w:tab w:val="right" w:leader="dot" w:pos="9923"/>
      </w:tabs>
      <w:spacing w:after="60"/>
      <w:ind w:left="142" w:firstLine="0"/>
      <w:jc w:val="left"/>
    </w:pPr>
    <w:rPr>
      <w:rFonts w:asciiTheme="minorHAnsi" w:hAnsiTheme="minorHAnsi"/>
      <w:b/>
      <w:bCs/>
      <w:sz w:val="20"/>
      <w:szCs w:val="20"/>
    </w:rPr>
  </w:style>
  <w:style w:type="paragraph" w:styleId="31">
    <w:name w:val="toc 3"/>
    <w:basedOn w:val="a3"/>
    <w:next w:val="a3"/>
    <w:autoRedefine/>
    <w:uiPriority w:val="39"/>
    <w:unhideWhenUsed/>
    <w:qFormat/>
    <w:rsid w:val="00653E0D"/>
    <w:pPr>
      <w:tabs>
        <w:tab w:val="left" w:pos="960"/>
        <w:tab w:val="left" w:pos="1680"/>
        <w:tab w:val="right" w:leader="dot" w:pos="9923"/>
      </w:tabs>
      <w:ind w:left="993" w:hanging="709"/>
    </w:pPr>
    <w:rPr>
      <w:rFonts w:asciiTheme="minorHAnsi" w:hAnsiTheme="minorHAnsi"/>
      <w:sz w:val="20"/>
      <w:szCs w:val="20"/>
    </w:rPr>
  </w:style>
  <w:style w:type="character" w:styleId="af3">
    <w:name w:val="Hyperlink"/>
    <w:basedOn w:val="a4"/>
    <w:uiPriority w:val="99"/>
    <w:unhideWhenUsed/>
    <w:rsid w:val="008533C3"/>
    <w:rPr>
      <w:color w:val="0000FF" w:themeColor="hyperlink"/>
      <w:u w:val="single"/>
    </w:rPr>
  </w:style>
  <w:style w:type="paragraph" w:styleId="af4">
    <w:name w:val="footnote text"/>
    <w:basedOn w:val="a3"/>
    <w:link w:val="af5"/>
    <w:uiPriority w:val="99"/>
    <w:unhideWhenUsed/>
    <w:rsid w:val="008533C3"/>
    <w:rPr>
      <w:sz w:val="20"/>
      <w:szCs w:val="20"/>
    </w:rPr>
  </w:style>
  <w:style w:type="character" w:customStyle="1" w:styleId="af5">
    <w:name w:val="Текст сноски Знак"/>
    <w:basedOn w:val="a4"/>
    <w:link w:val="af4"/>
    <w:uiPriority w:val="99"/>
    <w:rsid w:val="008533C3"/>
    <w:rPr>
      <w:rFonts w:ascii="Times New Roman" w:hAnsi="Times New Roman"/>
      <w:sz w:val="20"/>
      <w:szCs w:val="20"/>
    </w:rPr>
  </w:style>
  <w:style w:type="character" w:styleId="af6">
    <w:name w:val="footnote reference"/>
    <w:basedOn w:val="a4"/>
    <w:uiPriority w:val="99"/>
    <w:unhideWhenUsed/>
    <w:rsid w:val="008533C3"/>
    <w:rPr>
      <w:vertAlign w:val="superscript"/>
    </w:rPr>
  </w:style>
  <w:style w:type="character" w:customStyle="1" w:styleId="ad">
    <w:name w:val="Без интервала Знак"/>
    <w:link w:val="ac"/>
    <w:uiPriority w:val="1"/>
    <w:rsid w:val="006365EE"/>
    <w:rPr>
      <w:rFonts w:ascii="Times New Roman" w:hAnsi="Times New Roman"/>
      <w:sz w:val="24"/>
    </w:rPr>
  </w:style>
  <w:style w:type="character" w:customStyle="1" w:styleId="apple-converted-space">
    <w:name w:val="apple-converted-space"/>
    <w:basedOn w:val="a4"/>
    <w:rsid w:val="008533C3"/>
  </w:style>
  <w:style w:type="character" w:styleId="af7">
    <w:name w:val="annotation reference"/>
    <w:basedOn w:val="a4"/>
    <w:uiPriority w:val="99"/>
    <w:semiHidden/>
    <w:unhideWhenUsed/>
    <w:rsid w:val="008533C3"/>
    <w:rPr>
      <w:sz w:val="16"/>
      <w:szCs w:val="16"/>
    </w:rPr>
  </w:style>
  <w:style w:type="paragraph" w:styleId="af8">
    <w:name w:val="annotation text"/>
    <w:basedOn w:val="a3"/>
    <w:link w:val="af9"/>
    <w:uiPriority w:val="99"/>
    <w:unhideWhenUsed/>
    <w:rsid w:val="008533C3"/>
    <w:rPr>
      <w:sz w:val="20"/>
      <w:szCs w:val="20"/>
    </w:rPr>
  </w:style>
  <w:style w:type="character" w:customStyle="1" w:styleId="af9">
    <w:name w:val="Текст примечания Знак"/>
    <w:basedOn w:val="a4"/>
    <w:link w:val="af8"/>
    <w:uiPriority w:val="99"/>
    <w:rsid w:val="008533C3"/>
    <w:rPr>
      <w:rFonts w:ascii="Times New Roman" w:hAnsi="Times New Roman"/>
      <w:sz w:val="20"/>
      <w:szCs w:val="20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8533C3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8533C3"/>
    <w:rPr>
      <w:rFonts w:ascii="Times New Roman" w:hAnsi="Times New Roman"/>
      <w:b/>
      <w:bCs/>
      <w:sz w:val="20"/>
      <w:szCs w:val="20"/>
    </w:rPr>
  </w:style>
  <w:style w:type="table" w:styleId="afc">
    <w:name w:val="Table Grid"/>
    <w:basedOn w:val="a5"/>
    <w:uiPriority w:val="59"/>
    <w:rsid w:val="008533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533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d">
    <w:name w:val="Placeholder Text"/>
    <w:basedOn w:val="a4"/>
    <w:uiPriority w:val="99"/>
    <w:semiHidden/>
    <w:rsid w:val="008533C3"/>
    <w:rPr>
      <w:color w:val="808080"/>
    </w:rPr>
  </w:style>
  <w:style w:type="paragraph" w:styleId="a">
    <w:name w:val="List Bullet"/>
    <w:basedOn w:val="a3"/>
    <w:uiPriority w:val="99"/>
    <w:unhideWhenUsed/>
    <w:rsid w:val="008533C3"/>
    <w:pPr>
      <w:numPr>
        <w:numId w:val="2"/>
      </w:numPr>
      <w:contextualSpacing/>
    </w:pPr>
  </w:style>
  <w:style w:type="paragraph" w:styleId="afe">
    <w:name w:val="header"/>
    <w:basedOn w:val="a3"/>
    <w:link w:val="aff"/>
    <w:uiPriority w:val="99"/>
    <w:unhideWhenUsed/>
    <w:rsid w:val="008533C3"/>
    <w:pPr>
      <w:tabs>
        <w:tab w:val="center" w:pos="4677"/>
        <w:tab w:val="right" w:pos="9355"/>
      </w:tabs>
    </w:pPr>
  </w:style>
  <w:style w:type="character" w:customStyle="1" w:styleId="aff">
    <w:name w:val="Верхний колонтитул Знак"/>
    <w:basedOn w:val="a4"/>
    <w:link w:val="afe"/>
    <w:uiPriority w:val="99"/>
    <w:rsid w:val="008533C3"/>
    <w:rPr>
      <w:rFonts w:ascii="Times New Roman" w:hAnsi="Times New Roman"/>
      <w:sz w:val="24"/>
    </w:rPr>
  </w:style>
  <w:style w:type="paragraph" w:styleId="aff0">
    <w:name w:val="footer"/>
    <w:basedOn w:val="a3"/>
    <w:link w:val="aff1"/>
    <w:uiPriority w:val="99"/>
    <w:unhideWhenUsed/>
    <w:rsid w:val="008533C3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a4"/>
    <w:link w:val="aff0"/>
    <w:uiPriority w:val="99"/>
    <w:rsid w:val="008533C3"/>
    <w:rPr>
      <w:rFonts w:ascii="Times New Roman" w:hAnsi="Times New Roman"/>
      <w:sz w:val="24"/>
    </w:rPr>
  </w:style>
  <w:style w:type="character" w:styleId="aff2">
    <w:name w:val="Emphasis"/>
    <w:basedOn w:val="a4"/>
    <w:uiPriority w:val="20"/>
    <w:qFormat/>
    <w:rsid w:val="006365EE"/>
    <w:rPr>
      <w:i/>
      <w:iCs/>
    </w:rPr>
  </w:style>
  <w:style w:type="paragraph" w:styleId="41">
    <w:name w:val="toc 4"/>
    <w:basedOn w:val="a3"/>
    <w:next w:val="a3"/>
    <w:autoRedefine/>
    <w:uiPriority w:val="39"/>
    <w:unhideWhenUsed/>
    <w:rsid w:val="00072584"/>
    <w:pPr>
      <w:ind w:left="480"/>
    </w:pPr>
    <w:rPr>
      <w:rFonts w:asciiTheme="minorHAnsi" w:hAnsiTheme="minorHAnsi"/>
      <w:sz w:val="20"/>
      <w:szCs w:val="20"/>
    </w:rPr>
  </w:style>
  <w:style w:type="paragraph" w:styleId="51">
    <w:name w:val="toc 5"/>
    <w:basedOn w:val="a3"/>
    <w:next w:val="a3"/>
    <w:autoRedefine/>
    <w:uiPriority w:val="39"/>
    <w:unhideWhenUsed/>
    <w:rsid w:val="00072584"/>
    <w:pPr>
      <w:ind w:left="720"/>
    </w:pPr>
    <w:rPr>
      <w:rFonts w:asciiTheme="minorHAnsi" w:hAnsiTheme="minorHAnsi"/>
      <w:sz w:val="20"/>
      <w:szCs w:val="20"/>
    </w:rPr>
  </w:style>
  <w:style w:type="paragraph" w:styleId="61">
    <w:name w:val="toc 6"/>
    <w:basedOn w:val="a3"/>
    <w:next w:val="a3"/>
    <w:autoRedefine/>
    <w:uiPriority w:val="39"/>
    <w:unhideWhenUsed/>
    <w:rsid w:val="00072584"/>
    <w:pPr>
      <w:ind w:left="960"/>
    </w:pPr>
    <w:rPr>
      <w:rFonts w:asciiTheme="minorHAnsi" w:hAnsiTheme="minorHAnsi"/>
      <w:sz w:val="20"/>
      <w:szCs w:val="20"/>
    </w:rPr>
  </w:style>
  <w:style w:type="paragraph" w:styleId="71">
    <w:name w:val="toc 7"/>
    <w:basedOn w:val="a3"/>
    <w:next w:val="a3"/>
    <w:autoRedefine/>
    <w:uiPriority w:val="39"/>
    <w:unhideWhenUsed/>
    <w:rsid w:val="00072584"/>
    <w:pPr>
      <w:ind w:left="1200"/>
    </w:pPr>
    <w:rPr>
      <w:rFonts w:asciiTheme="minorHAnsi" w:hAnsiTheme="minorHAnsi"/>
      <w:sz w:val="20"/>
      <w:szCs w:val="20"/>
    </w:rPr>
  </w:style>
  <w:style w:type="paragraph" w:styleId="81">
    <w:name w:val="toc 8"/>
    <w:basedOn w:val="a3"/>
    <w:next w:val="a3"/>
    <w:autoRedefine/>
    <w:uiPriority w:val="39"/>
    <w:unhideWhenUsed/>
    <w:rsid w:val="00072584"/>
    <w:pPr>
      <w:ind w:left="1440"/>
    </w:pPr>
    <w:rPr>
      <w:rFonts w:asciiTheme="minorHAnsi" w:hAnsiTheme="minorHAnsi"/>
      <w:sz w:val="20"/>
      <w:szCs w:val="20"/>
    </w:rPr>
  </w:style>
  <w:style w:type="paragraph" w:styleId="91">
    <w:name w:val="toc 9"/>
    <w:basedOn w:val="a3"/>
    <w:next w:val="a3"/>
    <w:autoRedefine/>
    <w:uiPriority w:val="39"/>
    <w:unhideWhenUsed/>
    <w:rsid w:val="00072584"/>
    <w:pPr>
      <w:ind w:left="1680"/>
    </w:pPr>
    <w:rPr>
      <w:rFonts w:asciiTheme="minorHAnsi" w:hAnsiTheme="minorHAnsi"/>
      <w:sz w:val="20"/>
      <w:szCs w:val="20"/>
    </w:rPr>
  </w:style>
  <w:style w:type="paragraph" w:customStyle="1" w:styleId="aff3">
    <w:name w:val="Штамп"/>
    <w:basedOn w:val="a3"/>
    <w:rsid w:val="00336D9B"/>
    <w:pPr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4">
    <w:name w:val="page number"/>
    <w:basedOn w:val="a4"/>
    <w:rsid w:val="00336D9B"/>
  </w:style>
  <w:style w:type="paragraph" w:customStyle="1" w:styleId="aff5">
    <w:name w:val="РЭ_УСПД_текст"/>
    <w:basedOn w:val="a3"/>
    <w:link w:val="aff6"/>
    <w:qFormat/>
    <w:rsid w:val="00116C69"/>
    <w:pPr>
      <w:autoSpaceDE w:val="0"/>
      <w:autoSpaceDN w:val="0"/>
      <w:adjustRightInd w:val="0"/>
      <w:ind w:firstLine="720"/>
    </w:pPr>
    <w:rPr>
      <w:rFonts w:eastAsia="Times New Roman"/>
      <w:lang w:val="x-none" w:eastAsia="x-none"/>
    </w:rPr>
  </w:style>
  <w:style w:type="character" w:customStyle="1" w:styleId="aff6">
    <w:name w:val="РЭ_УСПД_текст Знак"/>
    <w:link w:val="aff5"/>
    <w:rsid w:val="00116C6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ff7">
    <w:name w:val="список"/>
    <w:basedOn w:val="a3"/>
    <w:link w:val="aff8"/>
    <w:qFormat/>
    <w:rsid w:val="00D436F7"/>
  </w:style>
  <w:style w:type="paragraph" w:customStyle="1" w:styleId="a2">
    <w:name w:val="Спиок"/>
    <w:basedOn w:val="a3"/>
    <w:link w:val="aff9"/>
    <w:qFormat/>
    <w:rsid w:val="00B9282B"/>
    <w:pPr>
      <w:numPr>
        <w:numId w:val="4"/>
      </w:numPr>
      <w:tabs>
        <w:tab w:val="left" w:pos="900"/>
      </w:tabs>
      <w:contextualSpacing/>
    </w:pPr>
    <w:rPr>
      <w:rFonts w:eastAsia="Times New Roman"/>
      <w:lang w:val="x-none" w:eastAsia="x-none"/>
    </w:rPr>
  </w:style>
  <w:style w:type="character" w:customStyle="1" w:styleId="aff8">
    <w:name w:val="список Знак"/>
    <w:basedOn w:val="a4"/>
    <w:link w:val="aff7"/>
    <w:rsid w:val="00D436F7"/>
    <w:rPr>
      <w:rFonts w:ascii="Times New Roman" w:hAnsi="Times New Roman" w:cs="Times New Roman"/>
      <w:sz w:val="24"/>
    </w:rPr>
  </w:style>
  <w:style w:type="character" w:customStyle="1" w:styleId="aff9">
    <w:name w:val="Спиок Знак"/>
    <w:link w:val="a2"/>
    <w:rsid w:val="00B9282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8">
    <w:name w:val="Таблица"/>
    <w:basedOn w:val="a3"/>
    <w:link w:val="affa"/>
    <w:qFormat/>
    <w:rsid w:val="00AF76CA"/>
    <w:pPr>
      <w:ind w:left="57" w:right="57" w:firstLine="0"/>
    </w:pPr>
    <w:rPr>
      <w:lang w:val="x-none" w:bidi="en-US"/>
    </w:rPr>
  </w:style>
  <w:style w:type="character" w:customStyle="1" w:styleId="affa">
    <w:name w:val="Таблица Знак"/>
    <w:link w:val="a8"/>
    <w:rsid w:val="00AF76CA"/>
    <w:rPr>
      <w:rFonts w:ascii="Times New Roman" w:eastAsia="Calibri" w:hAnsi="Times New Roman" w:cs="Times New Roman"/>
      <w:sz w:val="24"/>
      <w:szCs w:val="24"/>
      <w:lang w:val="x-none" w:bidi="en-US"/>
    </w:rPr>
  </w:style>
  <w:style w:type="paragraph" w:customStyle="1" w:styleId="affb">
    <w:name w:val="список в табл"/>
    <w:basedOn w:val="a2"/>
    <w:link w:val="affc"/>
    <w:qFormat/>
    <w:rsid w:val="00905295"/>
    <w:pPr>
      <w:tabs>
        <w:tab w:val="clear" w:pos="900"/>
        <w:tab w:val="left" w:pos="267"/>
      </w:tabs>
      <w:ind w:firstLine="0"/>
    </w:pPr>
    <w:rPr>
      <w:sz w:val="22"/>
    </w:rPr>
  </w:style>
  <w:style w:type="character" w:customStyle="1" w:styleId="affc">
    <w:name w:val="список в табл Знак"/>
    <w:basedOn w:val="aff9"/>
    <w:link w:val="affb"/>
    <w:rsid w:val="0090529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ffd">
    <w:name w:val="Наз_табл"/>
    <w:basedOn w:val="ac"/>
    <w:link w:val="affe"/>
    <w:qFormat/>
    <w:rsid w:val="00743787"/>
    <w:pPr>
      <w:spacing w:before="200"/>
      <w:ind w:left="709"/>
      <w:jc w:val="left"/>
    </w:pPr>
  </w:style>
  <w:style w:type="paragraph" w:customStyle="1" w:styleId="afff">
    <w:name w:val="шапка_табл"/>
    <w:basedOn w:val="ac"/>
    <w:link w:val="afff0"/>
    <w:qFormat/>
    <w:rsid w:val="008F4C2C"/>
    <w:rPr>
      <w:b/>
    </w:rPr>
  </w:style>
  <w:style w:type="character" w:customStyle="1" w:styleId="affe">
    <w:name w:val="Наз_табл Знак"/>
    <w:basedOn w:val="ad"/>
    <w:link w:val="affd"/>
    <w:rsid w:val="00743787"/>
    <w:rPr>
      <w:rFonts w:ascii="Times New Roman" w:hAnsi="Times New Roman"/>
      <w:sz w:val="24"/>
    </w:rPr>
  </w:style>
  <w:style w:type="paragraph" w:customStyle="1" w:styleId="afff1">
    <w:name w:val="Наз_рис"/>
    <w:basedOn w:val="affd"/>
    <w:link w:val="afff2"/>
    <w:qFormat/>
    <w:rsid w:val="001F1D80"/>
    <w:pPr>
      <w:spacing w:before="0" w:after="200"/>
      <w:jc w:val="center"/>
    </w:pPr>
  </w:style>
  <w:style w:type="character" w:customStyle="1" w:styleId="afff0">
    <w:name w:val="шапка_табл Знак"/>
    <w:basedOn w:val="ad"/>
    <w:link w:val="afff"/>
    <w:rsid w:val="008F4C2C"/>
    <w:rPr>
      <w:rFonts w:ascii="Times New Roman" w:hAnsi="Times New Roman"/>
      <w:b/>
      <w:sz w:val="24"/>
    </w:rPr>
  </w:style>
  <w:style w:type="paragraph" w:customStyle="1" w:styleId="afff3">
    <w:name w:val="Название рисунок"/>
    <w:basedOn w:val="a7"/>
    <w:link w:val="afff4"/>
    <w:rsid w:val="001F1D80"/>
    <w:pPr>
      <w:keepNext/>
      <w:spacing w:after="200"/>
      <w:ind w:left="0" w:right="0"/>
      <w:contextualSpacing/>
    </w:pPr>
    <w:rPr>
      <w:rFonts w:eastAsiaTheme="minorHAnsi" w:cstheme="minorBidi"/>
      <w:iCs/>
      <w:szCs w:val="18"/>
      <w:lang w:val="ru-RU" w:bidi="ar-SA"/>
    </w:rPr>
  </w:style>
  <w:style w:type="character" w:customStyle="1" w:styleId="afff2">
    <w:name w:val="Наз_рис Знак"/>
    <w:basedOn w:val="affe"/>
    <w:link w:val="afff1"/>
    <w:rsid w:val="001F1D80"/>
    <w:rPr>
      <w:rFonts w:ascii="Times New Roman" w:hAnsi="Times New Roman"/>
      <w:sz w:val="24"/>
    </w:rPr>
  </w:style>
  <w:style w:type="character" w:customStyle="1" w:styleId="afff4">
    <w:name w:val="Название рисунок Знак"/>
    <w:basedOn w:val="a4"/>
    <w:link w:val="afff3"/>
    <w:rsid w:val="001F1D80"/>
    <w:rPr>
      <w:rFonts w:ascii="Times New Roman" w:hAnsi="Times New Roman"/>
      <w:iCs/>
      <w:sz w:val="24"/>
      <w:szCs w:val="18"/>
    </w:rPr>
  </w:style>
  <w:style w:type="paragraph" w:customStyle="1" w:styleId="1Char">
    <w:name w:val="_штамп_1 Char"/>
    <w:rsid w:val="001F1D80"/>
    <w:pPr>
      <w:suppressAutoHyphens/>
      <w:spacing w:after="0" w:line="240" w:lineRule="auto"/>
      <w:ind w:left="-85" w:right="-85"/>
    </w:pPr>
    <w:rPr>
      <w:rFonts w:ascii="Arial" w:eastAsia="Times New Roman" w:hAnsi="Arial" w:cs="Times New Roman"/>
      <w:i/>
      <w:sz w:val="16"/>
      <w:szCs w:val="20"/>
      <w:lang w:eastAsia="ru-RU"/>
    </w:rPr>
  </w:style>
  <w:style w:type="paragraph" w:customStyle="1" w:styleId="DocumentCodeGOST">
    <w:name w:val="Document Code GOST"/>
    <w:rsid w:val="001F1D80"/>
    <w:pPr>
      <w:spacing w:after="0" w:line="240" w:lineRule="auto"/>
      <w:jc w:val="center"/>
    </w:pPr>
    <w:rPr>
      <w:rFonts w:ascii="Arial" w:eastAsia="Times New Roman" w:hAnsi="Arial" w:cs="Times New Roman"/>
      <w:sz w:val="28"/>
      <w:szCs w:val="20"/>
    </w:rPr>
  </w:style>
  <w:style w:type="paragraph" w:customStyle="1" w:styleId="12">
    <w:name w:val="_штамп_1"/>
    <w:rsid w:val="001F1D80"/>
    <w:pPr>
      <w:suppressAutoHyphens/>
      <w:spacing w:after="0" w:line="240" w:lineRule="auto"/>
    </w:pPr>
    <w:rPr>
      <w:rFonts w:ascii="Arial" w:eastAsia="Times New Roman" w:hAnsi="Arial" w:cs="Times New Roman"/>
      <w:i/>
      <w:sz w:val="16"/>
      <w:szCs w:val="20"/>
    </w:rPr>
  </w:style>
  <w:style w:type="paragraph" w:customStyle="1" w:styleId="13">
    <w:name w:val="Стиль Основной + По ширине Первая строка:  1 см"/>
    <w:basedOn w:val="a3"/>
    <w:rsid w:val="00B60EC0"/>
    <w:pPr>
      <w:spacing w:line="360" w:lineRule="auto"/>
      <w:ind w:firstLine="567"/>
    </w:pPr>
    <w:rPr>
      <w:rFonts w:eastAsia="Times New Roman"/>
      <w:szCs w:val="20"/>
    </w:rPr>
  </w:style>
  <w:style w:type="paragraph" w:customStyle="1" w:styleId="afff5">
    <w:name w:val="Таблицы"/>
    <w:basedOn w:val="a3"/>
    <w:link w:val="afff6"/>
    <w:qFormat/>
    <w:rsid w:val="00031248"/>
    <w:pPr>
      <w:ind w:firstLine="0"/>
      <w:contextualSpacing/>
    </w:pPr>
    <w:rPr>
      <w:rFonts w:eastAsiaTheme="minorHAnsi" w:cstheme="minorBidi"/>
      <w:szCs w:val="22"/>
      <w:lang w:val="en-US"/>
    </w:rPr>
  </w:style>
  <w:style w:type="paragraph" w:customStyle="1" w:styleId="afff7">
    <w:name w:val="Заголовок таблицы"/>
    <w:basedOn w:val="a3"/>
    <w:link w:val="afff8"/>
    <w:qFormat/>
    <w:rsid w:val="00031248"/>
    <w:pPr>
      <w:ind w:firstLine="0"/>
      <w:contextualSpacing/>
      <w:jc w:val="center"/>
    </w:pPr>
    <w:rPr>
      <w:rFonts w:eastAsiaTheme="minorHAnsi" w:cstheme="minorBidi"/>
      <w:b/>
      <w:szCs w:val="22"/>
    </w:rPr>
  </w:style>
  <w:style w:type="character" w:customStyle="1" w:styleId="afff6">
    <w:name w:val="Таблицы Знак"/>
    <w:basedOn w:val="a4"/>
    <w:link w:val="afff5"/>
    <w:rsid w:val="00031248"/>
    <w:rPr>
      <w:rFonts w:ascii="Times New Roman" w:hAnsi="Times New Roman"/>
      <w:sz w:val="24"/>
      <w:lang w:val="en-US"/>
    </w:rPr>
  </w:style>
  <w:style w:type="character" w:customStyle="1" w:styleId="afff8">
    <w:name w:val="Заголовок таблицы Знак"/>
    <w:basedOn w:val="a4"/>
    <w:link w:val="afff7"/>
    <w:rsid w:val="00031248"/>
    <w:rPr>
      <w:rFonts w:ascii="Times New Roman" w:hAnsi="Times New Roman"/>
      <w:b/>
      <w:sz w:val="24"/>
    </w:rPr>
  </w:style>
  <w:style w:type="table" w:customStyle="1" w:styleId="14">
    <w:name w:val="Сетка таблицы1"/>
    <w:basedOn w:val="a5"/>
    <w:next w:val="afc"/>
    <w:uiPriority w:val="59"/>
    <w:rsid w:val="00C37C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Номера в таблице"/>
    <w:basedOn w:val="a3"/>
    <w:link w:val="afff9"/>
    <w:qFormat/>
    <w:rsid w:val="00DE2BA6"/>
    <w:pPr>
      <w:numPr>
        <w:numId w:val="6"/>
      </w:numPr>
      <w:jc w:val="center"/>
    </w:pPr>
    <w:rPr>
      <w:sz w:val="20"/>
      <w:szCs w:val="20"/>
    </w:rPr>
  </w:style>
  <w:style w:type="character" w:customStyle="1" w:styleId="afff9">
    <w:name w:val="Номера в таблице Знак"/>
    <w:basedOn w:val="affe"/>
    <w:link w:val="a0"/>
    <w:rsid w:val="00DE2BA6"/>
    <w:rPr>
      <w:rFonts w:ascii="Times New Roman" w:eastAsia="Calibri" w:hAnsi="Times New Roman" w:cs="Times New Roman"/>
      <w:sz w:val="20"/>
      <w:szCs w:val="20"/>
    </w:rPr>
  </w:style>
  <w:style w:type="character" w:styleId="afffa">
    <w:name w:val="FollowedHyperlink"/>
    <w:basedOn w:val="a4"/>
    <w:uiPriority w:val="99"/>
    <w:semiHidden/>
    <w:unhideWhenUsed/>
    <w:rsid w:val="00BF3D16"/>
    <w:rPr>
      <w:color w:val="800080" w:themeColor="followedHyperlink"/>
      <w:u w:val="single"/>
    </w:rPr>
  </w:style>
  <w:style w:type="character" w:customStyle="1" w:styleId="ae">
    <w:name w:val="Абзац списка Знак"/>
    <w:aliases w:val="Ненумерованный Знак,Нумерованый список Знак,List Paragraph1 Знак,Перечисление Знак,Без отступов Знак"/>
    <w:link w:val="a1"/>
    <w:uiPriority w:val="34"/>
    <w:rsid w:val="00D82489"/>
    <w:rPr>
      <w:rFonts w:ascii="Times New Roman" w:eastAsia="Calibri" w:hAnsi="Times New Roman" w:cs="Times New Roman"/>
      <w:sz w:val="24"/>
      <w:szCs w:val="24"/>
    </w:rPr>
  </w:style>
  <w:style w:type="table" w:customStyle="1" w:styleId="22">
    <w:name w:val="Сетка таблицы2"/>
    <w:basedOn w:val="a5"/>
    <w:next w:val="afc"/>
    <w:uiPriority w:val="59"/>
    <w:rsid w:val="001B368D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9">
    <w:name w:val="Название объекта Знак"/>
    <w:basedOn w:val="a4"/>
    <w:link w:val="a7"/>
    <w:uiPriority w:val="35"/>
    <w:rsid w:val="00D1162F"/>
    <w:rPr>
      <w:rFonts w:ascii="Times New Roman" w:eastAsia="Calibri" w:hAnsi="Times New Roman" w:cs="Times New Roman"/>
      <w:sz w:val="24"/>
      <w:szCs w:val="24"/>
      <w:lang w:val="x-non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4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.murashev\Desktop\&#1055;&#1052;&#1048;%20&#1074;&#1099;&#1074;&#1086;&#1076;%20&#1074;%20&#1089;&#1077;&#1088;&#1080;&#1102;\&#1064;&#1072;&#1073;&#1083;&#1086;&#1085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KQHXD3SY5EUH-95-137677</_dlc_DocId>
    <_dlc_DocIdUrl xmlns="1f5d6bb8-038f-432e-85be-8902a1362f54">
      <Url>https://prosyst.ru/dsauer/OST/_layouts/15/DocIdRedir.aspx?ID=KQHXD3SY5EUH-95-137677</Url>
      <Description>KQHXD3SY5EUH-95-137677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222471-14A4-4AF9-854D-B16A58BCE6E3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25C3AFDB-AC87-4FA4-8857-D5F1EF265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B41077-FDEF-448A-9E1C-5CBF7EF78BF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DC79E76-10DF-478B-9619-749BC267C2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6BB15C1-D129-4239-8ABB-BAAC9F970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Шаблон.dotx</Template>
  <TotalTime>45583</TotalTime>
  <Pages>6</Pages>
  <Words>879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Мурашев Дмитрий Эдуардович</dc:creator>
  <cp:lastModifiedBy>Софронов Алексей Вячеславович</cp:lastModifiedBy>
  <cp:revision>992</cp:revision>
  <dcterms:created xsi:type="dcterms:W3CDTF">2022-05-13T11:33:00Z</dcterms:created>
  <dcterms:modified xsi:type="dcterms:W3CDTF">2023-07-05T10:32:00Z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321fabf6-1f85-4889-8b62-18419f0762e4</vt:lpwstr>
  </property>
  <property fmtid="{D5CDD505-2E9C-101B-9397-08002B2CF9AE}" pid="3" name="ContentTypeId">
    <vt:lpwstr>0x010100E23F136DEF81BD4A83E92DB2B60A33ED</vt:lpwstr>
  </property>
  <property fmtid="{D5CDD505-2E9C-101B-9397-08002B2CF9AE}" pid="4" name="_dlc_DocId">
    <vt:lpwstr>KQHXD3SY5EUH-95-127788</vt:lpwstr>
  </property>
  <property fmtid="{D5CDD505-2E9C-101B-9397-08002B2CF9AE}" pid="5" name="_dlc_DocIdUrl">
    <vt:lpwstr>https://prosyst.ru/dsauer/OST/_layouts/15/DocIdRedir.aspx?ID=KQHXD3SY5EUH-95-127788, KQHXD3SY5EUH-95-127788</vt:lpwstr>
  </property>
  <property fmtid="{D5CDD505-2E9C-101B-9397-08002B2CF9AE}" pid="6" name="IconOverlay">
    <vt:lpwstr/>
  </property>
</Properties>
</file>